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019" w:rsidRDefault="00E91832" w:rsidP="00B87019">
      <w: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6716C9" wp14:editId="59E1FBBA">
                <wp:simplePos x="0" y="0"/>
                <wp:positionH relativeFrom="column">
                  <wp:posOffset>8573</wp:posOffset>
                </wp:positionH>
                <wp:positionV relativeFrom="paragraph">
                  <wp:posOffset>5623560</wp:posOffset>
                </wp:positionV>
                <wp:extent cx="1704975" cy="385762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9D2920" w:rsidRDefault="00B87019" w:rsidP="009D292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F3A5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施設の</w:t>
                            </w:r>
                            <w:r w:rsidRPr="004F3A5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0"/>
                                <w:szCs w:val="30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6C9" id="正方形/長方形 12" o:spid="_x0000_s1026" style="position:absolute;margin-left:.7pt;margin-top:442.8pt;width:134.25pt;height:3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" filled="f" stroked="f" strokeweight="1pt">
                <v:textbox>
                  <w:txbxContent>
                    <w:p w:rsidR="00B87019" w:rsidRPr="009D2920" w:rsidRDefault="00B87019" w:rsidP="009D292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4F3A5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0"/>
                          <w:szCs w:val="30"/>
                        </w:rPr>
                        <w:t>施設の</w:t>
                      </w:r>
                      <w:r w:rsidRPr="004F3A57">
                        <w:rPr>
                          <w:rFonts w:ascii="BIZ UDPゴシック" w:eastAsia="BIZ UDPゴシック" w:hAnsi="BIZ UDPゴシック"/>
                          <w:color w:val="000000" w:themeColor="text1"/>
                          <w:sz w:val="30"/>
                          <w:szCs w:val="30"/>
                        </w:rPr>
                        <w:t>紹介</w:t>
                      </w:r>
                    </w:p>
                  </w:txbxContent>
                </v:textbox>
              </v:rect>
            </w:pict>
          </mc:Fallback>
        </mc:AlternateContent>
      </w:r>
      <w:r w:rsidR="00AC2A9D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B5A725" wp14:editId="43DA10E1">
                <wp:simplePos x="0" y="0"/>
                <wp:positionH relativeFrom="column">
                  <wp:posOffset>61277</wp:posOffset>
                </wp:positionH>
                <wp:positionV relativeFrom="paragraph">
                  <wp:posOffset>5224145</wp:posOffset>
                </wp:positionV>
                <wp:extent cx="1419225" cy="4000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DD4985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DD498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完成イメージ</w:t>
                            </w:r>
                            <w:r w:rsidRPr="00DD498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5A725" id="正方形/長方形 16" o:spid="_x0000_s1027" style="position:absolute;margin-left:4.8pt;margin-top:411.35pt;width:111.7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" filled="f" stroked="f" strokeweight="1pt">
                <v:textbox>
                  <w:txbxContent>
                    <w:p w:rsidR="00B87019" w:rsidRPr="00DD4985" w:rsidRDefault="00B87019" w:rsidP="00B8701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DD498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完成イメージ</w:t>
                      </w:r>
                      <w:r w:rsidRPr="00DD4985">
                        <w:rPr>
                          <w:rFonts w:ascii="BIZ UDPゴシック" w:eastAsia="BIZ UDPゴシック" w:hAnsi="BIZ UDPゴシック"/>
                          <w:sz w:val="24"/>
                        </w:rPr>
                        <w:t>図</w:t>
                      </w:r>
                    </w:p>
                  </w:txbxContent>
                </v:textbox>
              </v:rect>
            </w:pict>
          </mc:Fallback>
        </mc:AlternateContent>
      </w:r>
      <w:r w:rsidR="00AC2A9D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0218E5" wp14:editId="4181EEDF">
                <wp:simplePos x="0" y="0"/>
                <wp:positionH relativeFrom="column">
                  <wp:posOffset>1480502</wp:posOffset>
                </wp:positionH>
                <wp:positionV relativeFrom="paragraph">
                  <wp:posOffset>4324033</wp:posOffset>
                </wp:positionV>
                <wp:extent cx="6343015" cy="1662113"/>
                <wp:effectExtent l="19050" t="0" r="38735" b="33655"/>
                <wp:wrapNone/>
                <wp:docPr id="9" name="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015" cy="1662113"/>
                        </a:xfrm>
                        <a:prstGeom prst="cloud">
                          <a:avLst/>
                        </a:prstGeom>
                        <a:solidFill>
                          <a:srgbClr val="FAC09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F46179" w:rsidRDefault="00B87019" w:rsidP="00B87019">
                            <w:pPr>
                              <w:spacing w:after="3" w:line="540" w:lineRule="exact"/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令和８年度に</w:t>
                            </w:r>
                            <w:r w:rsidRPr="00F46179"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開設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予定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「多世代交流型子育て拠点施設」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  <w:t>が</w:t>
                            </w:r>
                            <w:r w:rsidRPr="00F46179"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、みなさまに親しまれる身近な施設として、ご利用いただけるように愛称を募集します。</w:t>
                            </w:r>
                          </w:p>
                          <w:p w:rsidR="00B87019" w:rsidRPr="00F751F2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18E5" id="雲 9" o:spid="_x0000_s1028" style="position:absolute;margin-left:116.55pt;margin-top:340.5pt;width:499.45pt;height:13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c090" strokecolor="#243255 [1604]" strokeweight="1pt">
                <v:stroke joinstyle="miter"/>
                <v:formulas/>
                <v:path arrowok="t" o:connecttype="custom" o:connectlocs="689069,1007156;317151,976491;1017232,1342733;854545,1357392;2419449,1503981;2321367,1437035;4232641,1337039;4193438,1410488;5011129,883151;5488470,1157708;6137161,590743;5924552,693701;5627077,208764;5638236,257397;4269495,152053;4378442,90031;3250942,181601;3303654,128121;2055607,199761;2246484,251625;605963,607479;572633,552883" o:connectangles="0,0,0,0,0,0,0,0,0,0,0,0,0,0,0,0,0,0,0,0,0,0" textboxrect="0,0,43200,43200"/>
                <v:textbox>
                  <w:txbxContent>
                    <w:p w:rsidR="00B87019" w:rsidRPr="00F46179" w:rsidRDefault="00B87019" w:rsidP="00B87019">
                      <w:pPr>
                        <w:spacing w:after="3" w:line="540" w:lineRule="exact"/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令和８年度に</w:t>
                      </w:r>
                      <w:r w:rsidRPr="00F46179"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開設</w:t>
                      </w: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予定</w:t>
                      </w:r>
                      <w:r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「多世代交流型子育て拠点施設」</w:t>
                      </w:r>
                      <w:r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  <w:t>が</w:t>
                      </w:r>
                      <w:r w:rsidRPr="00F46179"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、みなさまに親しまれる身近な施設として、ご利用いただけるように愛称を募集します。</w:t>
                      </w:r>
                    </w:p>
                    <w:p w:rsidR="00B87019" w:rsidRPr="00F751F2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29BEB" wp14:editId="307464B5">
                <wp:simplePos x="0" y="0"/>
                <wp:positionH relativeFrom="column">
                  <wp:posOffset>1713548</wp:posOffset>
                </wp:positionH>
                <wp:positionV relativeFrom="paragraph">
                  <wp:posOffset>1285240</wp:posOffset>
                </wp:positionV>
                <wp:extent cx="5467350" cy="4762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B87019" w:rsidRDefault="00B87019" w:rsidP="00B870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2025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年8月1日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(金)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～9月30日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(火)必着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29BEB" id="正方形/長方形 8" o:spid="_x0000_s1029" style="position:absolute;margin-left:134.95pt;margin-top:101.2pt;width:430.5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2025</w:t>
                      </w:r>
                      <w:r w:rsidRPr="00B8701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  <w:t>年8月1日</w:t>
                      </w: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(金)</w:t>
                      </w:r>
                      <w:r w:rsidRPr="00B8701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  <w:t>～9月30日</w:t>
                      </w: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(火)必着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484187" wp14:editId="7B06C6B5">
                <wp:simplePos x="0" y="0"/>
                <wp:positionH relativeFrom="column">
                  <wp:posOffset>266065</wp:posOffset>
                </wp:positionH>
                <wp:positionV relativeFrom="paragraph">
                  <wp:posOffset>1236662</wp:posOffset>
                </wp:positionV>
                <wp:extent cx="1480820" cy="4762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B87019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募集期間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4187" id="正方形/長方形 7" o:spid="_x0000_s1030" style="position:absolute;margin-left:20.95pt;margin-top:97.35pt;width:116.6pt;height:3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募集期間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FC66ACC" wp14:editId="19FBCC88">
                <wp:simplePos x="0" y="0"/>
                <wp:positionH relativeFrom="column">
                  <wp:posOffset>-281305</wp:posOffset>
                </wp:positionH>
                <wp:positionV relativeFrom="paragraph">
                  <wp:posOffset>5142865</wp:posOffset>
                </wp:positionV>
                <wp:extent cx="7691120" cy="5400675"/>
                <wp:effectExtent l="0" t="0" r="508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1120" cy="5400675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Default="00B8701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Pr="002E0329" w:rsidRDefault="002E0329" w:rsidP="00B87019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6ACC" id="正方形/長方形 11" o:spid="_x0000_s1031" style="position:absolute;margin-left:-22.15pt;margin-top:404.95pt;width:605.6pt;height:425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" fillcolor="#c3d69b" stroked="f">
                <v:textbox>
                  <w:txbxContent>
                    <w:p w:rsidR="00B87019" w:rsidRDefault="00B8701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Pr="002E0329" w:rsidRDefault="002E0329" w:rsidP="00B87019"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="00AC2A9D" w:rsidRPr="0077348F">
        <w:rPr>
          <w:rFonts w:ascii="HG丸ｺﾞｼｯｸM-PRO" w:eastAsia="HG丸ｺﾞｼｯｸM-PRO" w:hAnsi="HG丸ｺﾞｼｯｸM-PRO"/>
          <w:sz w:val="24"/>
        </w:rPr>
        <w:object w:dxaOrig="6315" w:dyaOrig="44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15pt;height:444.4pt" o:ole="">
            <v:imagedata r:id="rId11" o:title="" croptop="1462f" cropbottom="1019f" cropleft="3320f" cropright="3416f"/>
          </v:shape>
          <o:OLEObject Type="Embed" ProgID="AcroExch.Document.DC" ShapeID="_x0000_i1025" DrawAspect="Content" ObjectID="_1814939377" r:id="rId12"/>
        </w:objec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E24EA0" wp14:editId="63EF4C6E">
                <wp:simplePos x="0" y="0"/>
                <wp:positionH relativeFrom="page">
                  <wp:align>right</wp:align>
                </wp:positionH>
                <wp:positionV relativeFrom="paragraph">
                  <wp:posOffset>142240</wp:posOffset>
                </wp:positionV>
                <wp:extent cx="3581400" cy="1228407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2284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B87019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愛称募集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4EA0" id="正方形/長方形 6" o:spid="_x0000_s1032" style="position:absolute;margin-left:230.8pt;margin-top:11.2pt;width:282pt;height:96.7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0"/>
                          <w:szCs w:val="12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20"/>
                          <w:szCs w:val="120"/>
                        </w:rPr>
                        <w:t>愛称募集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53FEFC" wp14:editId="276A0063">
                <wp:simplePos x="0" y="0"/>
                <wp:positionH relativeFrom="column">
                  <wp:posOffset>190183</wp:posOffset>
                </wp:positionH>
                <wp:positionV relativeFrom="paragraph">
                  <wp:posOffset>271145</wp:posOffset>
                </wp:positionV>
                <wp:extent cx="3886200" cy="7048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453BE6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453BE6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多世代交流型子育て拠点施設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FEFC" id="正方形/長方形 5" o:spid="_x0000_s1033" style="position:absolute;margin-left:15pt;margin-top:21.35pt;width:306pt;height: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" filled="f" stroked="f" strokeweight="1pt">
                <v:textbox>
                  <w:txbxContent>
                    <w:p w:rsidR="00B87019" w:rsidRPr="00453BE6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453BE6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多世代交流型子育て拠点施設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89D8CBD" wp14:editId="3F2D0008">
                <wp:simplePos x="0" y="0"/>
                <wp:positionH relativeFrom="column">
                  <wp:posOffset>899794</wp:posOffset>
                </wp:positionH>
                <wp:positionV relativeFrom="paragraph">
                  <wp:posOffset>537845</wp:posOffset>
                </wp:positionV>
                <wp:extent cx="1514475" cy="914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13F20" id="正方形/長方形 3" o:spid="_x0000_s1026" style="position:absolute;left:0;text-align:left;margin-left:70.85pt;margin-top:42.35pt;width:119.25pt;height:1in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" fillcolor="#4a66ac [3204]" strokecolor="#243255 [1604]" strokeweight="1pt"/>
            </w:pict>
          </mc:Fallback>
        </mc:AlternateContent>
      </w:r>
    </w:p>
    <w:p w:rsidR="00B87019" w:rsidRPr="00F751F2" w:rsidRDefault="00E91832" w:rsidP="00B87019"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82FF30" wp14:editId="3584AE81">
                <wp:simplePos x="0" y="0"/>
                <wp:positionH relativeFrom="column">
                  <wp:posOffset>-189865</wp:posOffset>
                </wp:positionH>
                <wp:positionV relativeFrom="paragraph">
                  <wp:posOffset>189548</wp:posOffset>
                </wp:positionV>
                <wp:extent cx="7281545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54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9D2920" w:rsidRDefault="00B87019" w:rsidP="00AC2A9D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6"/>
                                <w:szCs w:val="26"/>
                              </w:rPr>
                              <w:t>▶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子育て支援センター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ファミリー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サポート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="0007576A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どもの居場所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地域交流スペース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2FF30" id="正方形/長方形 13" o:spid="_x0000_s1034" style="position:absolute;margin-left:-14.95pt;margin-top:14.95pt;width:573.3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" filled="f" stroked="f" strokeweight="1pt">
                <v:textbox>
                  <w:txbxContent>
                    <w:p w:rsidR="00B87019" w:rsidRPr="009D2920" w:rsidRDefault="00B87019" w:rsidP="00AC2A9D">
                      <w:pPr>
                        <w:ind w:firstLineChars="200" w:firstLine="52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6"/>
                          <w:szCs w:val="26"/>
                        </w:rPr>
                        <w:t>▶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 xml:space="preserve">　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子育て支援センター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ファミリー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サポート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="0007576A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どもの居場所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地域交流スペース</w:t>
                      </w:r>
                    </w:p>
                  </w:txbxContent>
                </v:textbox>
              </v:rect>
            </w:pict>
          </mc:Fallback>
        </mc:AlternateContent>
      </w:r>
    </w:p>
    <w:p w:rsidR="00B87019" w:rsidRPr="00F751F2" w:rsidRDefault="0038600F" w:rsidP="00B87019">
      <w:r w:rsidRPr="000C6E87">
        <w:rPr>
          <w:u w:val="singl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3496901" wp14:editId="024DF879">
                <wp:simplePos x="0" y="0"/>
                <wp:positionH relativeFrom="column">
                  <wp:posOffset>5019040</wp:posOffset>
                </wp:positionH>
                <wp:positionV relativeFrom="paragraph">
                  <wp:posOffset>260668</wp:posOffset>
                </wp:positionV>
                <wp:extent cx="2161540" cy="2714625"/>
                <wp:effectExtent l="19050" t="19050" r="10160" b="28575"/>
                <wp:wrapNone/>
                <wp:docPr id="2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540" cy="2714625"/>
                          <a:chOff x="0" y="0"/>
                          <a:chExt cx="6705600" cy="9029700"/>
                        </a:xfrm>
                      </wpg:grpSpPr>
                      <pic:pic xmlns:pic="http://schemas.openxmlformats.org/drawingml/2006/picture">
                        <pic:nvPicPr>
                          <pic:cNvPr id="24" name="Picture 1" descr="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02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フリーフォーム 25"/>
                        <wps:cNvSpPr/>
                        <wps:spPr>
                          <a:xfrm>
                            <a:off x="3148013" y="5357812"/>
                            <a:ext cx="600075" cy="628650"/>
                          </a:xfrm>
                          <a:custGeom>
                            <a:avLst/>
                            <a:gdLst>
                              <a:gd name="connsiteX0" fmla="*/ 0 w 600075"/>
                              <a:gd name="connsiteY0" fmla="*/ 0 h 566738"/>
                              <a:gd name="connsiteX1" fmla="*/ 128587 w 600075"/>
                              <a:gd name="connsiteY1" fmla="*/ 566738 h 566738"/>
                              <a:gd name="connsiteX2" fmla="*/ 385762 w 600075"/>
                              <a:gd name="connsiteY2" fmla="*/ 514350 h 566738"/>
                              <a:gd name="connsiteX3" fmla="*/ 366712 w 600075"/>
                              <a:gd name="connsiteY3" fmla="*/ 381000 h 566738"/>
                              <a:gd name="connsiteX4" fmla="*/ 600075 w 600075"/>
                              <a:gd name="connsiteY4" fmla="*/ 342900 h 566738"/>
                              <a:gd name="connsiteX5" fmla="*/ 566737 w 600075"/>
                              <a:gd name="connsiteY5" fmla="*/ 0 h 566738"/>
                              <a:gd name="connsiteX6" fmla="*/ 0 w 600075"/>
                              <a:gd name="connsiteY6" fmla="*/ 0 h 566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00075" h="566738">
                                <a:moveTo>
                                  <a:pt x="0" y="0"/>
                                </a:moveTo>
                                <a:lnTo>
                                  <a:pt x="128587" y="566738"/>
                                </a:lnTo>
                                <a:lnTo>
                                  <a:pt x="385762" y="514350"/>
                                </a:lnTo>
                                <a:lnTo>
                                  <a:pt x="366712" y="381000"/>
                                </a:lnTo>
                                <a:lnTo>
                                  <a:pt x="600075" y="342900"/>
                                </a:lnTo>
                                <a:lnTo>
                                  <a:pt x="566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8921D" id="グループ化 2" o:spid="_x0000_s1026" style="position:absolute;left:0;text-align:left;margin-left:395.2pt;margin-top:20.55pt;width:170.2pt;height:213.75pt;z-index:251747328;mso-width-relative:margin;mso-height-relative:margin" coordsize="67056,9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">
                <v:shape id="Picture 1" o:spid="_x0000_s1027" type="#_x0000_t75" alt="Map" style="position:absolute;width:67056;height:9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" stroked="t">
                  <v:imagedata r:id="rId14" o:title="Map"/>
                </v:shape>
                <v:shape id="フリーフォーム 25" o:spid="_x0000_s1028" style="position:absolute;left:31480;top:53578;width:6000;height:6286;visibility:visible;mso-wrap-style:square;v-text-anchor:top" coordsize="600075,5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" path="m,l128587,566738,385762,514350,366712,381000,600075,342900,566737,,,xe" fillcolor="red" strokecolor="#629dd1 [3205]">
                  <v:path arrowok="t" o:connecttype="custom" o:connectlocs="0,0;128587,628650;385762,570539;366712,422621;600075,380359;566737,0;0,0" o:connectangles="0,0,0,0,0,0,0"/>
                </v:shape>
              </v:group>
            </w:pict>
          </mc:Fallback>
        </mc:AlternateContent>
      </w:r>
      <w:r w:rsidR="00E91832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274B14" wp14:editId="04780B4C">
                <wp:simplePos x="0" y="0"/>
                <wp:positionH relativeFrom="column">
                  <wp:posOffset>7620</wp:posOffset>
                </wp:positionH>
                <wp:positionV relativeFrom="paragraph">
                  <wp:posOffset>208598</wp:posOffset>
                </wp:positionV>
                <wp:extent cx="1704975" cy="5905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Default="00B87019" w:rsidP="00B87019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C9115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施設の機能</w:t>
                            </w:r>
                          </w:p>
                          <w:p w:rsidR="00B87019" w:rsidRPr="00C91155" w:rsidRDefault="00B87019" w:rsidP="00B870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74B14" id="正方形/長方形 15" o:spid="_x0000_s1035" style="position:absolute;margin-left:.6pt;margin-top:16.45pt;width:134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" filled="f" stroked="f" strokeweight="1pt">
                <v:textbox>
                  <w:txbxContent>
                    <w:p w:rsidR="00B87019" w:rsidRDefault="00B87019" w:rsidP="00B87019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30"/>
                          <w:szCs w:val="30"/>
                        </w:rPr>
                      </w:pPr>
                      <w:r w:rsidRPr="00C9115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0"/>
                          <w:szCs w:val="30"/>
                        </w:rPr>
                        <w:t>施設の機能</w:t>
                      </w:r>
                    </w:p>
                    <w:p w:rsidR="00B87019" w:rsidRPr="00C91155" w:rsidRDefault="00B87019" w:rsidP="00B870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019" w:rsidRPr="00F751F2" w:rsidRDefault="00E91832" w:rsidP="00B87019"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41FAC6" wp14:editId="723E35FA">
                <wp:simplePos x="0" y="0"/>
                <wp:positionH relativeFrom="column">
                  <wp:posOffset>61596</wp:posOffset>
                </wp:positionH>
                <wp:positionV relativeFrom="paragraph">
                  <wp:posOffset>216535</wp:posOffset>
                </wp:positionV>
                <wp:extent cx="5062538" cy="23431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538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子育て支援センター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で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、保護者と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赤ちゃん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安心して遊べます。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子育てに対する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相談や、</w:t>
                            </w:r>
                            <w:r w:rsidR="008D21C1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ども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たち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悩み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を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相談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できます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ファミリー・サポート・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の機能があり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、家事援助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保育所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送迎など</w:t>
                            </w:r>
                            <w:r w:rsidR="00311506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必要な場合に利用できます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児童館機能があり、</w:t>
                            </w:r>
                            <w:r w:rsidR="008D21C1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ども同士で遊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べ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:rsidR="00B87019" w:rsidRPr="009D2920" w:rsidRDefault="008D21C1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図書室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等が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あり学習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スペース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として</w:t>
                            </w:r>
                            <w:r w:rsidR="00AE2597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も</w:t>
                            </w:r>
                            <w:r w:rsidR="00B87019"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利用できます。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貸館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を行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います。館内は、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Wi-Fi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完備で</w:t>
                            </w:r>
                            <w:r w:rsidR="00793536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打合せ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やWEB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会議、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ind w:left="36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セルフワークができます。</w:t>
                            </w:r>
                          </w:p>
                          <w:p w:rsidR="00B87019" w:rsidRDefault="00B87019" w:rsidP="009B54FD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おもちゃ図書館や、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様々な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活動団体</w:t>
                            </w:r>
                            <w:r w:rsidR="00020AAA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等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イベントを開催し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多世代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間の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交流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できます。</w:t>
                            </w:r>
                            <w:r w:rsidR="009B54FD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2E0329" w:rsidRDefault="002E0329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AC2A9D" w:rsidRDefault="00AC2A9D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AC2A9D" w:rsidRDefault="00AC2A9D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2E0329" w:rsidRDefault="002E0329" w:rsidP="00992C2E">
                            <w:pPr>
                              <w:widowControl w:val="0"/>
                              <w:spacing w:after="0" w:line="240" w:lineRule="auto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1FAC6" id="正方形/長方形 10" o:spid="_x0000_s1036" style="position:absolute;margin-left:4.85pt;margin-top:17.05pt;width:398.65pt;height:18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" filled="f" stroked="f" strokeweight="1pt">
                <v:textbox>
                  <w:txbxContent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子育て支援センター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で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、保護者と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赤ちゃん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安心して遊べます。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子育てに対する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相談や、</w:t>
                      </w:r>
                      <w:r w:rsidR="008D21C1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ども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たち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悩み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を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相談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できます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ファミリー・サポート・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の機能があり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、家事援助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保育所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送迎など</w:t>
                      </w:r>
                      <w:r w:rsidR="00311506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必要な場合に利用できます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児童館機能があり、</w:t>
                      </w:r>
                      <w:r w:rsidR="008D21C1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ども同士で遊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べ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ます。</w:t>
                      </w:r>
                    </w:p>
                    <w:p w:rsidR="00B87019" w:rsidRPr="009D2920" w:rsidRDefault="008D21C1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図書室</w:t>
                      </w:r>
                      <w:r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等が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あり学習</w:t>
                      </w:r>
                      <w:r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スペース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として</w:t>
                      </w:r>
                      <w:r w:rsidR="00AE2597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も</w:t>
                      </w:r>
                      <w:r w:rsidR="00B87019"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利用できます。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貸館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を行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います。館内は、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Wi-Fi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完備で</w:t>
                      </w:r>
                      <w:r w:rsidR="00793536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打合せ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やWEB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会議、</w:t>
                      </w:r>
                    </w:p>
                    <w:p w:rsidR="00B87019" w:rsidRPr="009D2920" w:rsidRDefault="00B87019" w:rsidP="00B87019">
                      <w:pPr>
                        <w:pStyle w:val="af2"/>
                        <w:ind w:left="36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セルフワークができます。</w:t>
                      </w:r>
                    </w:p>
                    <w:p w:rsidR="00B87019" w:rsidRDefault="00B87019" w:rsidP="009B54FD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おもちゃ図書館や、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様々な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活動団体</w:t>
                      </w:r>
                      <w:r w:rsidR="00020AAA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等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イベントを開催し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多世代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間の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交流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できます。</w:t>
                      </w:r>
                      <w:r w:rsidR="009B54FD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2E0329" w:rsidRDefault="002E0329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AC2A9D" w:rsidRDefault="00AC2A9D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AC2A9D" w:rsidRDefault="00AC2A9D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2E0329" w:rsidRDefault="002E0329" w:rsidP="00992C2E">
                      <w:pPr>
                        <w:widowControl w:val="0"/>
                        <w:spacing w:after="0" w:line="240" w:lineRule="auto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019" w:rsidRDefault="00AC2A9D" w:rsidP="00B87019"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A23975" wp14:editId="4382FDA5">
                <wp:simplePos x="0" y="0"/>
                <wp:positionH relativeFrom="margin">
                  <wp:posOffset>5851842</wp:posOffset>
                </wp:positionH>
                <wp:positionV relativeFrom="paragraph">
                  <wp:posOffset>216493</wp:posOffset>
                </wp:positionV>
                <wp:extent cx="1214437" cy="328612"/>
                <wp:effectExtent l="0" t="0" r="24130" b="1460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437" cy="3286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3B613F" w:rsidRDefault="00B87019" w:rsidP="00B87019">
                            <w:pPr>
                              <w:spacing w:after="192"/>
                              <w:ind w:left="-5" w:right="206" w:hanging="10"/>
                              <w:rPr>
                                <w:rFonts w:ascii="HG丸ｺﾞｼｯｸM-PRO" w:eastAsia="HG丸ｺﾞｼｯｸM-PRO" w:hAnsi="HG丸ｺﾞｼｯｸM-PRO" w:cs="HG丸ｺﾞｼｯｸM-PRO"/>
                                <w:color w:val="FF0000"/>
                              </w:rPr>
                            </w:pPr>
                            <w:r w:rsidRPr="003B613F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FF0000"/>
                              </w:rPr>
                              <w:t>知多厚生病院</w:t>
                            </w:r>
                          </w:p>
                          <w:p w:rsidR="00B87019" w:rsidRDefault="00B87019" w:rsidP="00B870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23975" id="正方形/長方形 26" o:spid="_x0000_s1037" style="position:absolute;margin-left:460.75pt;margin-top:17.05pt;width:95.6pt;height:25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" filled="f" strokecolor="#41719c" strokeweight="1pt">
                <v:textbox>
                  <w:txbxContent>
                    <w:p w:rsidR="00B87019" w:rsidRPr="003B613F" w:rsidRDefault="00B87019" w:rsidP="00B87019">
                      <w:pPr>
                        <w:spacing w:after="192"/>
                        <w:ind w:left="-5" w:right="206" w:hanging="10"/>
                        <w:rPr>
                          <w:rFonts w:ascii="HG丸ｺﾞｼｯｸM-PRO" w:eastAsia="HG丸ｺﾞｼｯｸM-PRO" w:hAnsi="HG丸ｺﾞｼｯｸM-PRO" w:cs="HG丸ｺﾞｼｯｸM-PRO"/>
                          <w:color w:val="FF0000"/>
                        </w:rPr>
                      </w:pPr>
                      <w:r w:rsidRPr="003B613F">
                        <w:rPr>
                          <w:rFonts w:ascii="HG丸ｺﾞｼｯｸM-PRO" w:eastAsia="HG丸ｺﾞｼｯｸM-PRO" w:hAnsi="HG丸ｺﾞｼｯｸM-PRO" w:cs="HG丸ｺﾞｼｯｸM-PRO" w:hint="eastAsia"/>
                          <w:color w:val="FF0000"/>
                        </w:rPr>
                        <w:t>知多厚生病院</w:t>
                      </w:r>
                    </w:p>
                    <w:p w:rsidR="00B87019" w:rsidRDefault="00B87019" w:rsidP="00B8701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7019" w:rsidRDefault="00B87019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:rsidR="00B87019" w:rsidRDefault="00AC2A9D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  <w:r w:rsidRPr="00E82959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9A38F" wp14:editId="21F4774C">
                <wp:simplePos x="0" y="0"/>
                <wp:positionH relativeFrom="margin">
                  <wp:posOffset>5365750</wp:posOffset>
                </wp:positionH>
                <wp:positionV relativeFrom="paragraph">
                  <wp:posOffset>222885</wp:posOffset>
                </wp:positionV>
                <wp:extent cx="803910" cy="301625"/>
                <wp:effectExtent l="0" t="171450" r="0" b="136525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297">
                          <a:off x="0" y="0"/>
                          <a:ext cx="803910" cy="301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1976" h="243840">
                              <a:moveTo>
                                <a:pt x="6096" y="0"/>
                              </a:moveTo>
                              <a:lnTo>
                                <a:pt x="1221616" y="169573"/>
                              </a:lnTo>
                              <a:lnTo>
                                <a:pt x="1226820" y="131064"/>
                              </a:lnTo>
                              <a:lnTo>
                                <a:pt x="1331976" y="204216"/>
                              </a:lnTo>
                              <a:lnTo>
                                <a:pt x="1211580" y="243840"/>
                              </a:lnTo>
                              <a:lnTo>
                                <a:pt x="1216677" y="206125"/>
                              </a:lnTo>
                              <a:lnTo>
                                <a:pt x="0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C71F" id="Shape 50" o:spid="_x0000_s1026" style="position:absolute;left:0;text-align:left;margin-left:422.5pt;margin-top:17.55pt;width:63.3pt;height:23.75pt;rotation:1741397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31976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" path="m6096,l1221616,169573r5204,-38509l1331976,204216r-120396,39624l1216677,206125,,38100,6096,xe" fillcolor="red" stroked="f" strokeweight="0">
                <v:stroke miterlimit="83231f" joinstyle="miter"/>
                <v:path arrowok="t" textboxrect="0,0,1331976,243840"/>
                <w10:wrap type="square" anchorx="margin"/>
              </v:shape>
            </w:pict>
          </mc:Fallback>
        </mc:AlternateContent>
      </w:r>
      <w:r w:rsidR="00A477E8"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C560B99" wp14:editId="5C07ADC5">
                <wp:simplePos x="0" y="0"/>
                <wp:positionH relativeFrom="column">
                  <wp:posOffset>266065</wp:posOffset>
                </wp:positionH>
                <wp:positionV relativeFrom="paragraph">
                  <wp:posOffset>100330</wp:posOffset>
                </wp:positionV>
                <wp:extent cx="4676775" cy="7524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2795A" id="正方形/長方形 2" o:spid="_x0000_s1026" style="position:absolute;left:0;text-align:left;margin-left:20.95pt;margin-top:7.9pt;width:368.25pt;height:59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" filled="f" stroked="f" strokeweight="1pt"/>
            </w:pict>
          </mc:Fallback>
        </mc:AlternateContent>
      </w:r>
    </w:p>
    <w:p w:rsidR="00B87019" w:rsidRDefault="00B87019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:rsidR="00B87019" w:rsidRDefault="002E0329" w:rsidP="002E032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w:tab/>
      </w:r>
    </w:p>
    <w:p w:rsidR="00AC2A9D" w:rsidRDefault="00E91832" w:rsidP="00B87019">
      <w:pPr>
        <w:tabs>
          <w:tab w:val="left" w:pos="1020"/>
        </w:tabs>
        <w:rPr>
          <w:rFonts w:ascii="HG丸ｺﾞｼｯｸM-PRO" w:eastAsia="HG丸ｺﾞｼｯｸM-PRO" w:hAnsi="HG丸ｺﾞｼｯｸM-PRO"/>
          <w:color w:val="auto"/>
          <w:szCs w:val="22"/>
        </w:rPr>
      </w:pPr>
      <w:r w:rsidRPr="008C4FBB">
        <w:rPr>
          <w:rFonts w:ascii="游明朝" w:eastAsia="游明朝" w:hAnsi="游明朝" w:cs="Times New Roman"/>
          <w:color w:val="auto"/>
          <w:kern w:val="2"/>
          <w:sz w:val="21"/>
          <w:szCs w:val="2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46037</wp:posOffset>
            </wp:positionV>
            <wp:extent cx="542925" cy="511810"/>
            <wp:effectExtent l="0" t="0" r="9525" b="254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1664" behindDoc="0" locked="0" layoutInCell="1" allowOverlap="1" wp14:anchorId="411F84FC" wp14:editId="713D9A13">
            <wp:simplePos x="0" y="0"/>
            <wp:positionH relativeFrom="column">
              <wp:posOffset>2456180</wp:posOffset>
            </wp:positionH>
            <wp:positionV relativeFrom="paragraph">
              <wp:posOffset>66675</wp:posOffset>
            </wp:positionV>
            <wp:extent cx="446405" cy="490220"/>
            <wp:effectExtent l="0" t="0" r="0" b="508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58592" behindDoc="0" locked="0" layoutInCell="1" allowOverlap="1" wp14:anchorId="571C7E07" wp14:editId="7B1BBBE4">
            <wp:simplePos x="0" y="0"/>
            <wp:positionH relativeFrom="column">
              <wp:posOffset>4342765</wp:posOffset>
            </wp:positionH>
            <wp:positionV relativeFrom="paragraph">
              <wp:posOffset>48260</wp:posOffset>
            </wp:positionV>
            <wp:extent cx="558800" cy="5092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880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A9D" w:rsidRDefault="00E91832" w:rsidP="00B87019">
      <w:pPr>
        <w:tabs>
          <w:tab w:val="left" w:pos="1020"/>
        </w:tabs>
        <w:rPr>
          <w:rFonts w:ascii="HG丸ｺﾞｼｯｸM-PRO" w:eastAsia="HG丸ｺﾞｼｯｸM-PRO" w:hAnsi="HG丸ｺﾞｼｯｸM-PRO"/>
          <w:color w:val="auto"/>
          <w:szCs w:val="22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9169FD" wp14:editId="779BDE68">
                <wp:simplePos x="0" y="0"/>
                <wp:positionH relativeFrom="column">
                  <wp:posOffset>5786120</wp:posOffset>
                </wp:positionH>
                <wp:positionV relativeFrom="paragraph">
                  <wp:posOffset>167323</wp:posOffset>
                </wp:positionV>
                <wp:extent cx="1442720" cy="290513"/>
                <wp:effectExtent l="0" t="0" r="508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2905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470288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4"/>
                              </w:rPr>
                            </w:pPr>
                            <w:r w:rsidRPr="00470288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</w:rPr>
                              <w:t>施設建設場所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69FD" id="正方形/長方形 27" o:spid="_x0000_s1038" style="position:absolute;margin-left:455.6pt;margin-top:13.2pt;width:113.6pt;height:22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" fillcolor="#4f81bd" stroked="f" strokeweight="1pt">
                <v:textbox>
                  <w:txbxContent>
                    <w:p w:rsidR="00B87019" w:rsidRPr="00470288" w:rsidRDefault="00B87019" w:rsidP="00B8701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auto"/>
                          <w:sz w:val="24"/>
                        </w:rPr>
                      </w:pPr>
                      <w:r w:rsidRPr="00470288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</w:rPr>
                        <w:t>施設建設場所</w:t>
                      </w:r>
                    </w:p>
                  </w:txbxContent>
                </v:textbox>
              </v:rect>
            </w:pict>
          </mc:Fallback>
        </mc:AlternateContent>
      </w:r>
    </w:p>
    <w:p w:rsidR="00CB7815" w:rsidRDefault="00AC2A9D" w:rsidP="00FD6892">
      <w:pPr>
        <w:tabs>
          <w:tab w:val="left" w:pos="1020"/>
        </w:tabs>
        <w:ind w:firstLineChars="100" w:firstLine="360"/>
        <w:rPr>
          <w:rFonts w:ascii="HG丸ｺﾞｼｯｸM-PRO" w:eastAsia="HG丸ｺﾞｼｯｸM-PRO" w:hAnsi="HG丸ｺﾞｼｯｸM-PRO"/>
          <w:color w:val="auto"/>
          <w:szCs w:val="22"/>
        </w:rPr>
      </w:pPr>
      <w:r w:rsidRPr="00A477E8">
        <w:rPr>
          <w:rFonts w:ascii="HG丸ｺﾞｼｯｸM-PRO" w:eastAsia="HG丸ｺﾞｼｯｸM-PRO" w:hAnsi="HG丸ｺﾞｼｯｸM-PRO"/>
          <w:color w:val="auto"/>
          <w:sz w:val="36"/>
          <w:szCs w:val="36"/>
        </w:rPr>
        <mc:AlternateContent>
          <mc:Choice Requires="w16se">
            <w:drawing>
              <wp:anchor distT="0" distB="0" distL="114300" distR="114300" simplePos="0" relativeHeight="251746304" behindDoc="0" locked="0" layoutInCell="1" allowOverlap="1" wp14:anchorId="31B03145" wp14:editId="4F5EF6B6">
                <wp:simplePos x="0" y="0"/>
                <wp:positionH relativeFrom="column">
                  <wp:posOffset>-189548</wp:posOffset>
                </wp:positionH>
                <wp:positionV relativeFrom="paragraph">
                  <wp:posOffset>241300</wp:posOffset>
                </wp:positionV>
                <wp:extent cx="7643495" cy="1295400"/>
                <wp:effectExtent l="0" t="0" r="1460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3495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2E0329" w:rsidRDefault="00B87019" w:rsidP="00CB7815">
                            <w:pPr>
                              <w:spacing w:beforeLines="50" w:before="120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FC5122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問い合わせ</w:t>
                            </w:r>
                            <w:r w:rsidR="00311506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美浜町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厚生部健康・子育て課</w:t>
                            </w:r>
                            <w:r w:rsidRPr="00FC5122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子育て支援係</w:t>
                            </w:r>
                          </w:p>
                          <w:p w:rsidR="00B87019" w:rsidRDefault="00B87019" w:rsidP="00CB7815">
                            <w:pPr>
                              <w:spacing w:beforeLines="100" w:before="240"/>
                              <w:ind w:firstLineChars="300" w:firstLine="78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０５６９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８２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１１１１（内線２２２．２６２）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　 </w:t>
                            </w:r>
                            <w:r w:rsidR="00341423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 FAX  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0569‐82‐1321</w:t>
                            </w:r>
                          </w:p>
                          <w:p w:rsidR="00B87019" w:rsidRDefault="00B87019" w:rsidP="00CB7815">
                            <w:pPr>
                              <w:spacing w:beforeLines="100" w:before="240"/>
                              <w:ind w:firstLineChars="300" w:firstLine="78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E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メール/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enko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＠town.aichi</w:t>
                            </w:r>
                            <w:r w:rsidR="00397E1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mih</w:t>
                            </w:r>
                            <w:r w:rsidR="00341423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ma.lg.jp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◎くわ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しい応募要領は裏面へ</w:t>
                            </w:r>
                          </w:p>
                          <w:p w:rsidR="00B87019" w:rsidRDefault="00B87019" w:rsidP="00B87019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</w:p>
                          <w:p w:rsidR="00B87019" w:rsidRPr="00F01A2F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2E0329" w:rsidRPr="00A477E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auto"/>
          <w:szCs w:val="22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  <w:r w:rsidR="002E0329" w:rsidRPr="00A477E8">
        <w:rPr>
          <w:rFonts w:ascii="HG丸ｺﾞｼｯｸM-PRO" w:eastAsia="HG丸ｺﾞｼｯｸM-PRO" w:hAnsi="HG丸ｺﾞｼｯｸM-PRO" w:hint="eastAsia"/>
          <w:color w:val="auto"/>
          <w:szCs w:val="22"/>
        </w:rPr>
        <w:t>QRコードはこちら</w:t>
      </w:r>
      <w:r w:rsidR="00FD6892">
        <w:rPr>
          <w:rFonts w:ascii="HG丸ｺﾞｼｯｸM-PRO" w:eastAsia="HG丸ｺﾞｼｯｸM-PRO" w:hAnsi="HG丸ｺﾞｼｯｸM-PRO" w:hint="eastAsia"/>
          <w:color w:val="auto"/>
          <w:szCs w:val="22"/>
        </w:rPr>
        <w:t xml:space="preserve">→　子育て支援センター　ファミサポ　　</w:t>
      </w:r>
      <w:r w:rsidR="00242D1E" w:rsidRPr="00A477E8">
        <w:rPr>
          <w:rFonts w:ascii="HG丸ｺﾞｼｯｸM-PRO" w:eastAsia="HG丸ｺﾞｼｯｸM-PRO" w:hAnsi="HG丸ｺﾞｼｯｸM-PRO" w:hint="eastAsia"/>
          <w:color w:val="auto"/>
          <w:szCs w:val="22"/>
        </w:rPr>
        <w:t>河和児童館</w:t>
      </w:r>
    </w:p>
    <w:p w:rsidR="00CB7815" w:rsidRDefault="00CB7815" w:rsidP="00AC2A9D">
      <w:pPr>
        <w:tabs>
          <w:tab w:val="left" w:pos="1020"/>
        </w:tabs>
        <w:ind w:firstLineChars="100" w:firstLine="220"/>
        <w:rPr>
          <w:rFonts w:ascii="HG丸ｺﾞｼｯｸM-PRO" w:eastAsia="HG丸ｺﾞｼｯｸM-PRO" w:hAnsi="HG丸ｺﾞｼｯｸM-PRO"/>
          <w:color w:val="auto"/>
          <w:szCs w:val="22"/>
        </w:rPr>
      </w:pPr>
    </w:p>
    <w:p w:rsidR="0017666C" w:rsidRPr="00AC2A9D" w:rsidRDefault="00AC2A9D" w:rsidP="00AC2A9D">
      <w:pPr>
        <w:tabs>
          <w:tab w:val="left" w:pos="1020"/>
        </w:tabs>
        <w:ind w:firstLineChars="100" w:firstLine="220"/>
        <w:rPr>
          <w:rFonts w:ascii="HG丸ｺﾞｼｯｸM-PRO" w:eastAsia="HG丸ｺﾞｼｯｸM-PRO" w:hAnsi="HG丸ｺﾞｼｯｸM-PRO"/>
          <w:color w:val="auto"/>
          <w:szCs w:val="22"/>
        </w:rPr>
        <w:sectPr w:rsidR="0017666C" w:rsidRPr="00AC2A9D" w:rsidSect="00B87019">
          <w:footerReference w:type="default" r:id="rId18"/>
          <w:pgSz w:w="11906" w:h="16838" w:code="9"/>
          <w:pgMar w:top="233" w:right="233" w:bottom="233" w:left="233" w:header="720" w:footer="289" w:gutter="0"/>
          <w:cols w:space="720"/>
          <w:docGrid w:linePitch="360"/>
        </w:sectPr>
      </w:pPr>
      <w:r>
        <w:rPr>
          <w:rFonts w:ascii="HG丸ｺﾞｼｯｸM-PRO" w:eastAsia="HG丸ｺﾞｼｯｸM-PRO" w:hAnsi="HG丸ｺﾞｼｯｸM-PRO" w:hint="eastAsia"/>
          <w:szCs w:val="22"/>
        </w:rPr>
        <w:t xml:space="preserve">　　　　　　　　　　　　</w:t>
      </w:r>
    </w:p>
    <w:tbl>
      <w:tblPr>
        <w:tblpPr w:leftFromText="142" w:rightFromText="142" w:horzAnchor="margin" w:tblpY="-525"/>
        <w:tblW w:w="1079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387"/>
        <w:gridCol w:w="8"/>
        <w:gridCol w:w="5396"/>
      </w:tblGrid>
      <w:tr w:rsidR="007F44EB" w:rsidRPr="002442DE" w:rsidTr="00302EC1">
        <w:trPr>
          <w:trHeight w:val="1135"/>
        </w:trPr>
        <w:tc>
          <w:tcPr>
            <w:tcW w:w="10791" w:type="dxa"/>
            <w:gridSpan w:val="3"/>
            <w:shd w:val="clear" w:color="auto" w:fill="0E57C4" w:themeFill="background2" w:themeFillShade="80"/>
            <w:vAlign w:val="bottom"/>
          </w:tcPr>
          <w:p w:rsidR="007F44EB" w:rsidRPr="007F44EB" w:rsidRDefault="00D56F55" w:rsidP="00302EC1">
            <w:pPr>
              <w:jc w:val="center"/>
              <w:rPr>
                <w:rFonts w:ascii="Meiryo UI" w:hAnsi="Meiryo UI"/>
              </w:rPr>
            </w:pPr>
            <w:r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lastRenderedPageBreak/>
              <w:t>多世代交流型子育て拠点施設</w:t>
            </w:r>
            <w:r w:rsidR="007F44EB"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7F44EB" w:rsidRPr="007F44EB"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愛称募集要領</w:t>
            </w:r>
          </w:p>
        </w:tc>
      </w:tr>
      <w:tr w:rsidR="007F44EB" w:rsidRPr="002442DE" w:rsidTr="007F44EB">
        <w:trPr>
          <w:trHeight w:val="2079"/>
        </w:trPr>
        <w:tc>
          <w:tcPr>
            <w:tcW w:w="5387" w:type="dxa"/>
          </w:tcPr>
          <w:p w:rsidR="00302EC1" w:rsidRDefault="00302EC1" w:rsidP="00302EC1">
            <w:pPr>
              <w:widowControl w:val="0"/>
              <w:spacing w:after="0" w:line="276" w:lineRule="auto"/>
              <w:ind w:left="360"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</w:p>
          <w:p w:rsidR="003C43A2" w:rsidRPr="00302EC1" w:rsidRDefault="003C43A2" w:rsidP="00302EC1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302EC1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目的及び要旨</w:t>
            </w:r>
          </w:p>
          <w:p w:rsidR="00CC28EF" w:rsidRPr="00CC28EF" w:rsidRDefault="00CC28EF" w:rsidP="00CC28EF">
            <w:pPr>
              <w:widowControl w:val="0"/>
              <w:spacing w:after="0" w:line="276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多世代交流型子育て拠点施設は、地域住民が相互にふれあうことのできる交流の場として整備し、地域福祉の向上を図るための機会の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提供と、子育てを総合的に支援する拠点となることを目的としています。</w:t>
            </w:r>
          </w:p>
          <w:p w:rsidR="00CC28EF" w:rsidRDefault="00CC28EF" w:rsidP="00CC28EF">
            <w:pPr>
              <w:widowControl w:val="0"/>
              <w:spacing w:after="0" w:line="276" w:lineRule="auto"/>
              <w:ind w:left="36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子どもの笑い声あふれるまちづくりを推進するために、子</w:t>
            </w:r>
          </w:p>
          <w:p w:rsidR="00CC28EF" w:rsidRDefault="00CC28EF" w:rsidP="00CC28EF">
            <w:pPr>
              <w:widowControl w:val="0"/>
              <w:spacing w:after="0" w:line="276" w:lineRule="auto"/>
              <w:ind w:leftChars="100" w:left="22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育て支援センター、ファミリー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サポート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センター、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こ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どもの居場所、地域交流スペースを整備し、皆様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の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身近な施設として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広く活用いただけるよう、愛称を募集します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Pr="00CC28EF" w:rsidRDefault="003C43A2" w:rsidP="00302EC1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応募資格</w:t>
            </w:r>
          </w:p>
          <w:p w:rsidR="00E55197" w:rsidRDefault="00BD7F45" w:rsidP="000943F0">
            <w:pPr>
              <w:widowControl w:val="0"/>
              <w:spacing w:after="0" w:line="240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在住・在勤・在学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している方</w:t>
            </w:r>
          </w:p>
          <w:p w:rsidR="003C43A2" w:rsidRPr="003C43A2" w:rsidRDefault="000943F0" w:rsidP="00311506">
            <w:pPr>
              <w:widowControl w:val="0"/>
              <w:spacing w:after="0" w:line="240" w:lineRule="auto"/>
              <w:ind w:leftChars="200" w:left="530" w:rightChars="50" w:right="110" w:hangingChars="50" w:hanging="9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最優秀賞及び優秀賞受賞者は表彰、最優秀賞受賞者は竣工式</w:t>
            </w:r>
            <w:r w:rsidR="00A0326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等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</w:t>
            </w:r>
            <w:r w:rsidR="005B76FC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ご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招待</w:t>
            </w:r>
            <w:r w:rsidR="005B76FC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募集期間</w:t>
            </w:r>
          </w:p>
          <w:p w:rsidR="003C43A2" w:rsidRPr="003C43A2" w:rsidRDefault="003C43A2" w:rsidP="000943F0">
            <w:pPr>
              <w:widowControl w:val="0"/>
              <w:spacing w:after="0" w:line="276" w:lineRule="auto"/>
              <w:ind w:leftChars="100" w:left="220"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令和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８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</w:t>
            </w:r>
            <w:r w:rsidR="009B714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日（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金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）から令和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９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</w:t>
            </w:r>
            <w:r w:rsidR="009B714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３０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日（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火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）までに必着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応募方法</w:t>
            </w:r>
          </w:p>
          <w:p w:rsidR="00890497" w:rsidRDefault="003C43A2" w:rsidP="000943F0">
            <w:pPr>
              <w:widowControl w:val="0"/>
              <w:spacing w:after="0" w:line="240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下記の必要事項を記入の上、</w:t>
            </w:r>
            <w:r w:rsidR="006F7E1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Ｅ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メール</w:t>
            </w:r>
            <w:r w:rsid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LINE、郵送、ファックスまたは健康・子育て課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に設置の応募箱により応募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してください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Default="00890497" w:rsidP="000943F0">
            <w:pPr>
              <w:widowControl w:val="0"/>
              <w:spacing w:after="0" w:line="240" w:lineRule="auto"/>
              <w:ind w:leftChars="150" w:left="510" w:rightChars="50" w:right="11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※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１人あたり３作品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まで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応募可能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です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が、用紙１枚につき作品１点と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890497" w:rsidRPr="00890497" w:rsidRDefault="00890497" w:rsidP="000943F0">
            <w:pPr>
              <w:widowControl w:val="0"/>
              <w:spacing w:after="0" w:line="276" w:lineRule="auto"/>
              <w:ind w:leftChars="50" w:left="11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※必要事項の記入が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あれば応募用紙以外でも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応募できます</w:t>
            </w:r>
            <w:r w:rsidRPr="00CA708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Pr="003C43A2" w:rsidRDefault="00CA7080" w:rsidP="000943F0">
            <w:pPr>
              <w:widowControl w:val="0"/>
              <w:spacing w:after="0" w:line="240" w:lineRule="auto"/>
              <w:ind w:leftChars="100" w:left="220" w:rightChars="50" w:right="11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【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必要事項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】</w:t>
            </w:r>
          </w:p>
          <w:p w:rsidR="003C43A2" w:rsidRPr="003C43A2" w:rsidRDefault="003C43A2" w:rsidP="009B714F">
            <w:pPr>
              <w:widowControl w:val="0"/>
              <w:numPr>
                <w:ilvl w:val="1"/>
                <w:numId w:val="2"/>
              </w:numPr>
              <w:spacing w:after="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施設の愛称（必ずふりがなも記入）</w:t>
            </w:r>
          </w:p>
          <w:p w:rsidR="003C43A2" w:rsidRPr="003C43A2" w:rsidRDefault="003C43A2" w:rsidP="009B714F">
            <w:pPr>
              <w:widowControl w:val="0"/>
              <w:numPr>
                <w:ilvl w:val="1"/>
                <w:numId w:val="2"/>
              </w:numPr>
              <w:spacing w:after="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愛称の意味・考えた理由</w:t>
            </w:r>
          </w:p>
          <w:p w:rsidR="003C43A2" w:rsidRPr="003C43A2" w:rsidRDefault="006D6BCC" w:rsidP="004B650F">
            <w:pPr>
              <w:widowControl w:val="0"/>
              <w:numPr>
                <w:ilvl w:val="1"/>
                <w:numId w:val="2"/>
              </w:numPr>
              <w:spacing w:afterLines="50" w:after="12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応募者氏名（必ずふりがなも記入）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、住所、電話番号、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学生は学校名、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学年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応募先</w:t>
            </w:r>
          </w:p>
          <w:p w:rsidR="003C43A2" w:rsidRPr="000239B4" w:rsidRDefault="00F90036" w:rsidP="00F90036">
            <w:pPr>
              <w:rPr>
                <w:rStyle w:val="afc"/>
                <w:rFonts w:ascii="BIZ UDPゴシック" w:eastAsia="BIZ UDPゴシック" w:hAnsi="BIZ UDPゴシック" w:cs="Times New Roman"/>
                <w:noProof w:val="0"/>
                <w:kern w:val="2"/>
                <w:sz w:val="18"/>
                <w:szCs w:val="18"/>
              </w:rPr>
            </w:pPr>
            <w:r>
              <w:rPr>
                <w:rFonts w:hint="eastAsia"/>
              </w:rPr>
              <w:t>((</w:t>
            </w:r>
            <w:r w:rsidR="000239B4">
              <w:rPr>
                <w:rFonts w:hint="eastAsia"/>
              </w:rPr>
              <w:t xml:space="preserve">　</w:t>
            </w:r>
            <w:r w:rsidR="000239B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（１）</w:t>
            </w:r>
            <w:hyperlink r:id="rId19" w:history="1">
              <w:r w:rsidR="00380F27" w:rsidRPr="000239B4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Eメール／k</w:t>
              </w:r>
              <w:r w:rsidR="00380F2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enko@town</w:t>
              </w:r>
              <w:r w:rsidR="00397E17" w:rsidRPr="000239B4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.</w:t>
              </w:r>
              <w:r w:rsidR="00397E1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aichi</w:t>
              </w:r>
              <w:r w:rsidR="00380F2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-mihama.lg.jp</w:t>
              </w:r>
            </w:hyperlink>
          </w:p>
          <w:p w:rsidR="000239B4" w:rsidRPr="00B413C4" w:rsidRDefault="000239B4" w:rsidP="00F90036">
            <w:pPr>
              <w:rPr>
                <w:rStyle w:val="afc"/>
                <w:rFonts w:ascii="BIZ UDPゴシック" w:eastAsia="BIZ UDPゴシック" w:hAnsi="BIZ UDPゴシック"/>
                <w:color w:val="auto"/>
                <w:sz w:val="18"/>
                <w:szCs w:val="18"/>
                <w:u w:val="none"/>
              </w:rPr>
            </w:pPr>
            <w:r w:rsidRPr="000239B4">
              <w:rPr>
                <w:rStyle w:val="afc"/>
                <w:rFonts w:hint="eastAsia"/>
                <w:sz w:val="18"/>
                <w:szCs w:val="18"/>
                <w:u w:val="none"/>
              </w:rPr>
              <w:t xml:space="preserve">　　　　</w:t>
            </w:r>
            <w:r w:rsidRPr="000239B4">
              <w:rPr>
                <w:rStyle w:val="afc"/>
                <w:rFonts w:ascii="BIZ UDPゴシック" w:eastAsia="BIZ UDPゴシック" w:hAnsi="BIZ UDPゴシック" w:hint="eastAsia"/>
                <w:sz w:val="18"/>
                <w:szCs w:val="18"/>
                <w:u w:val="none"/>
              </w:rPr>
              <w:t xml:space="preserve">　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件名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は、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【多世代交流愛称募集】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としてください。</w:t>
            </w:r>
          </w:p>
          <w:p w:rsidR="000239B4" w:rsidRPr="00B413C4" w:rsidRDefault="000239B4" w:rsidP="00F90036">
            <w:pPr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 xml:space="preserve">　　　　　愛称募集応募用紙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の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①～⑥を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ご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記入ください</w:t>
            </w:r>
            <w:r w:rsidR="00044947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。</w:t>
            </w:r>
            <w:bookmarkStart w:id="0" w:name="_GoBack"/>
            <w:bookmarkEnd w:id="0"/>
          </w:p>
          <w:p w:rsidR="00380F27" w:rsidRDefault="00B413C4" w:rsidP="000239B4">
            <w:pPr>
              <w:widowControl w:val="0"/>
              <w:spacing w:after="0" w:line="276" w:lineRule="auto"/>
              <w:ind w:rightChars="50" w:right="110" w:firstLineChars="150" w:firstLine="27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1B12E7">
              <w:rPr>
                <w:rFonts w:ascii="BIZ UDPゴシック" w:eastAsia="BIZ UDPゴシック" w:hAnsi="BIZ UDPゴシック" w:cs="Times New Roman"/>
                <w:color w:val="auto"/>
                <w:kern w:val="2"/>
                <w:sz w:val="18"/>
                <w:szCs w:val="1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2893060</wp:posOffset>
                  </wp:positionH>
                  <wp:positionV relativeFrom="paragraph">
                    <wp:posOffset>93662</wp:posOffset>
                  </wp:positionV>
                  <wp:extent cx="381000" cy="381000"/>
                  <wp:effectExtent l="0" t="0" r="0" b="0"/>
                  <wp:wrapNone/>
                  <wp:docPr id="20" name="図 20" descr="\\10.65.100.119\share\厚生部\健康・子育て課\子育て支援係\【子育て支援係】\01 積み上げ\F-3-2 施設管理\03こども家庭センター建設\広報\R7.8月愛称募集\多世代交流型子育て拠点施設\QR_LINE多世代交流型子育て支援施設応募アンケート起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65.100.119\share\厚生部\健康・子育て課\子育て支援係\【子育て支援係】\01 積み上げ\F-3-2 施設管理\03こども家庭センター建設\広報\R7.8月愛称募集\多世代交流型子育て拠点施設\QR_LINE多世代交流型子育て支援施設応募アンケート起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9B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（２）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美浜町LINE公式アカウント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を使って</w:t>
            </w:r>
          </w:p>
          <w:p w:rsidR="001B12E7" w:rsidRDefault="001B12E7" w:rsidP="00A03265">
            <w:pPr>
              <w:widowControl w:val="0"/>
              <w:spacing w:after="0" w:line="276" w:lineRule="auto"/>
              <w:ind w:rightChars="50" w:right="110" w:firstLineChars="300" w:firstLine="54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右の2次元コードから友だち追加をお願いします</w:t>
            </w:r>
            <w:r w:rsidR="00A0326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A870F6" w:rsidRDefault="00A870F6" w:rsidP="001B12E7">
            <w:pPr>
              <w:widowControl w:val="0"/>
              <w:spacing w:after="0" w:line="276" w:lineRule="auto"/>
              <w:ind w:rightChars="50" w:right="110" w:firstLineChars="400" w:firstLine="7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　　　　　　　</w:t>
            </w:r>
            <w:r w:rsidR="00397E1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</w:t>
            </w:r>
            <w:r w:rsidR="00397E1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 xml:space="preserve">                                                 </w:t>
            </w:r>
          </w:p>
          <w:p w:rsidR="00302EC1" w:rsidRDefault="000239B4" w:rsidP="000239B4">
            <w:pPr>
              <w:widowControl w:val="0"/>
              <w:spacing w:afterLines="50" w:after="120" w:line="276" w:lineRule="auto"/>
              <w:ind w:rightChars="100" w:right="220" w:firstLineChars="150" w:firstLine="27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（３）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郵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送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〒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470-2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４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 xml:space="preserve">92　</w:t>
            </w:r>
          </w:p>
          <w:p w:rsidR="001B12E7" w:rsidRPr="00A870F6" w:rsidRDefault="00B413C4" w:rsidP="00B413C4">
            <w:pPr>
              <w:widowControl w:val="0"/>
              <w:spacing w:afterLines="50" w:after="120" w:line="276" w:lineRule="auto"/>
              <w:ind w:rightChars="100" w:right="220" w:firstLineChars="450" w:firstLine="54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Meiryo UI" w:hAnsi="Meiryo UI"/>
                <w:color w:val="auto"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274637</wp:posOffset>
                      </wp:positionV>
                      <wp:extent cx="7543800" cy="9525"/>
                      <wp:effectExtent l="0" t="0" r="19050" b="28575"/>
                      <wp:wrapNone/>
                      <wp:docPr id="60" name="直線コネクタ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43800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4EEFD2" id="直線コネクタ 60" o:spid="_x0000_s1026" style="position:absolute;left:0;text-align:lef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5pt,21.6pt" to="562.0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" strokecolor="#021026 [334]" strokeweight="1pt">
                      <v:stroke dashstyle="dash"/>
                    </v:line>
                  </w:pict>
                </mc:Fallback>
              </mc:AlternateConten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町役場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健康・子育て課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  <w:r w:rsidR="00311506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愛称募集係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宛</w:t>
            </w:r>
          </w:p>
        </w:tc>
        <w:tc>
          <w:tcPr>
            <w:tcW w:w="5404" w:type="dxa"/>
            <w:gridSpan w:val="2"/>
          </w:tcPr>
          <w:p w:rsidR="00302EC1" w:rsidRDefault="00302EC1" w:rsidP="00302EC1">
            <w:pPr>
              <w:pStyle w:val="af2"/>
              <w:widowControl w:val="0"/>
              <w:spacing w:afterLines="50" w:after="120" w:line="276" w:lineRule="auto"/>
              <w:ind w:left="78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</w:p>
          <w:p w:rsidR="003948C6" w:rsidRPr="00F042EE" w:rsidRDefault="00B413C4" w:rsidP="00B413C4">
            <w:pPr>
              <w:widowControl w:val="0"/>
              <w:spacing w:afterLines="50" w:after="12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（４）</w:t>
            </w:r>
            <w:r w:rsidR="003948C6"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ファックス/０５６９-82-１３２１</w:t>
            </w:r>
            <w:r w:rsidR="003948C6" w:rsidRP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21"/>
                <w:szCs w:val="22"/>
              </w:rPr>
              <w:br w:type="page"/>
            </w:r>
            <w:r w:rsidR="003948C6"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21"/>
                <w:szCs w:val="22"/>
              </w:rPr>
              <w:t xml:space="preserve">　</w:t>
            </w:r>
          </w:p>
          <w:p w:rsidR="003948C6" w:rsidRPr="00F042EE" w:rsidRDefault="003948C6" w:rsidP="003948C6">
            <w:pPr>
              <w:widowControl w:val="0"/>
              <w:spacing w:afterLines="50" w:after="120" w:line="276" w:lineRule="auto"/>
              <w:ind w:left="78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P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町役場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健康・子育て課　</w:t>
            </w:r>
            <w:r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愛称募集係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宛</w:t>
            </w:r>
          </w:p>
          <w:p w:rsidR="00A870F6" w:rsidRPr="00B413C4" w:rsidRDefault="00B413C4" w:rsidP="00B413C4">
            <w:pPr>
              <w:widowControl w:val="0"/>
              <w:spacing w:afterLines="50" w:after="12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（５）</w:t>
            </w:r>
            <w:r w:rsidR="00A870F6" w:rsidRPr="00B413C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応募箱/健康・子育て課（美浜町保健センター）</w:t>
            </w:r>
          </w:p>
          <w:p w:rsidR="001C10F2" w:rsidRPr="00311506" w:rsidRDefault="003855B8" w:rsidP="00311506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311506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選定方法</w:t>
            </w:r>
          </w:p>
          <w:p w:rsidR="003855B8" w:rsidRPr="003C43A2" w:rsidRDefault="000D2CE7" w:rsidP="000D2CE7">
            <w:pPr>
              <w:widowControl w:val="0"/>
              <w:spacing w:after="0" w:line="240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１次審査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事務局の審査により最大10作品を選定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07576A" w:rsidRDefault="000D2CE7" w:rsidP="00772A94">
            <w:pPr>
              <w:widowControl w:val="0"/>
              <w:spacing w:after="0" w:line="276" w:lineRule="auto"/>
              <w:ind w:left="1080" w:hangingChars="600" w:hanging="10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F30BA8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２次審査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772A9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児童施設運営</w:t>
            </w:r>
            <w:r w:rsidR="008A628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委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員会で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投票により最優秀賞</w:t>
            </w:r>
          </w:p>
          <w:p w:rsidR="003855B8" w:rsidRPr="003C43A2" w:rsidRDefault="003855B8" w:rsidP="0007576A">
            <w:pPr>
              <w:widowControl w:val="0"/>
              <w:spacing w:after="0" w:line="276" w:lineRule="auto"/>
              <w:ind w:firstLineChars="550" w:firstLine="99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１作品、優秀賞２作品を選定</w:t>
            </w:r>
            <w:r w:rsidRP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賞品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最優秀賞／１作品　表彰及び</w:t>
            </w:r>
            <w:r w:rsidR="0044426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1万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円相当の賞品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優秀賞／２作品　表彰及び</w:t>
            </w:r>
            <w:r w:rsidR="0044426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5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千円相当の賞品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選考結果発表</w:t>
            </w:r>
          </w:p>
          <w:p w:rsidR="003855B8" w:rsidRDefault="00277007" w:rsidP="0038600F">
            <w:pPr>
              <w:widowControl w:val="0"/>
              <w:spacing w:after="0" w:line="240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ウェブサイトで令和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１１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月頃までに公表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E223E0" w:rsidRPr="00E223E0" w:rsidRDefault="00E223E0" w:rsidP="0038600F">
            <w:pPr>
              <w:widowControl w:val="0"/>
              <w:spacing w:after="0" w:line="240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</w:pPr>
            <w:r w:rsidRPr="00E223E0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  <w:t>http</w:t>
            </w:r>
            <w:r w:rsidR="00776EA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  <w:u w:val="single"/>
              </w:rPr>
              <w:t>ｓ</w:t>
            </w:r>
            <w:r w:rsidRPr="00E223E0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  <w:t>://www.town.aichi-mihama.lg.jp/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その他</w:t>
            </w:r>
          </w:p>
          <w:p w:rsidR="000D2CE7" w:rsidRDefault="000D2CE7" w:rsidP="000D2CE7">
            <w:pPr>
              <w:spacing w:after="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872430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作品は、</w:t>
            </w:r>
            <w:r w:rsidR="00277007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多世代交流型子育て拠点施設</w:t>
            </w:r>
            <w:r w:rsidR="00872430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としての特徴がイメージ</w:t>
            </w:r>
          </w:p>
          <w:p w:rsidR="000D2CE7" w:rsidRDefault="00872430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でき、誰もがわか</w:t>
            </w:r>
            <w:r w:rsidR="00277007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りやすく、親しみやす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いものとします。</w:t>
            </w:r>
          </w:p>
          <w:p w:rsidR="000D2CE7" w:rsidRDefault="000D2CE7" w:rsidP="000D2CE7">
            <w:pPr>
              <w:spacing w:after="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作品は、応募者自作の未発表作品で、第三者が有する著作権を</w:t>
            </w:r>
          </w:p>
          <w:p w:rsidR="000D2CE7" w:rsidRDefault="003855B8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侵害していないものに限</w:t>
            </w:r>
            <w:r w:rsidR="001C10F2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ります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。これに反する場合は、選考結果</w:t>
            </w:r>
          </w:p>
          <w:p w:rsidR="003855B8" w:rsidRPr="000D2CE7" w:rsidRDefault="003855B8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発表後でも採用を取り消す場合があ</w:t>
            </w:r>
            <w:r w:rsidR="001C10F2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ります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採用された作品の著作権、商標権、その他一切の権利は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</w:p>
          <w:p w:rsidR="003855B8" w:rsidRPr="003C43A2" w:rsidRDefault="003855B8" w:rsidP="000D2CE7">
            <w:pPr>
              <w:widowControl w:val="0"/>
              <w:spacing w:after="0" w:line="276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に帰属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　作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品の採用にあたり一部変更または補作する場合がありま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必要事項の記載がない作品は無効となる場合が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あります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応募作品（応募用紙等）は返却し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ません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397E17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97E1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個人情報は美浜町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が適正に管理し、施設愛称に関する業務にのみ使用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07576A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最優秀賞の受賞者は、作品とともに、氏名、住所（市町村名まで）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、学生は学校名・学年を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報道やウェブサイトで公表</w:t>
            </w:r>
            <w:r w:rsidR="001C10F2" w:rsidRP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510F8B" w:rsidRDefault="003855B8" w:rsidP="003855B8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9B714F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 xml:space="preserve">１０． </w:t>
            </w: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問い合わせ先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担当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課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／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美浜町健康・子育て課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子育て支援係</w:t>
            </w:r>
          </w:p>
          <w:p w:rsid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住所／</w:t>
            </w:r>
            <w:r w:rsidR="003855B8" w:rsidRPr="003C43A2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愛知県知多郡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大字河和字北田面106</w:t>
            </w:r>
            <w:r w:rsidR="003855B8" w:rsidRPr="003C43A2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番地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</w:p>
          <w:p w:rsidR="00F042EE" w:rsidRP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>
              <w:rPr>
                <w:rFonts w:hint="eastAsia"/>
              </w:rPr>
              <w:t>・・</w:t>
            </w:r>
            <w:hyperlink r:id="rId21" w:history="1">
              <w:r w:rsidR="00F042EE" w:rsidRPr="000D2CE7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Eメール／k</w:t>
              </w:r>
              <w:r w:rsidR="00F042EE" w:rsidRPr="000D2CE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enko@town</w:t>
              </w:r>
              <w:r w:rsidR="00397E1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.aichi</w:t>
              </w:r>
              <w:r w:rsidR="00F042EE" w:rsidRPr="000D2CE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-mihama.lg.jp</w:t>
              </w:r>
            </w:hyperlink>
          </w:p>
          <w:p w:rsidR="003855B8" w:rsidRPr="00F042EE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Cs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電話／0569-8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２</w:t>
            </w:r>
            <w:r w:rsidR="003855B8" w:rsidRP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-1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１１１（内線２２２，２６２）</w:t>
            </w:r>
          </w:p>
          <w:p w:rsidR="007F44EB" w:rsidRPr="007B794E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Cs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・　ファックス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／0569-8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２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-1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３２１</w:t>
            </w:r>
          </w:p>
        </w:tc>
      </w:tr>
      <w:tr w:rsidR="007F44EB" w:rsidRPr="002442DE" w:rsidTr="007B794E">
        <w:trPr>
          <w:trHeight w:val="307"/>
        </w:trPr>
        <w:tc>
          <w:tcPr>
            <w:tcW w:w="5395" w:type="dxa"/>
            <w:gridSpan w:val="2"/>
          </w:tcPr>
          <w:p w:rsidR="007F44EB" w:rsidRDefault="007F44EB" w:rsidP="007F44EB"/>
        </w:tc>
        <w:tc>
          <w:tcPr>
            <w:tcW w:w="5396" w:type="dxa"/>
          </w:tcPr>
          <w:p w:rsidR="007F44EB" w:rsidRDefault="007F44EB" w:rsidP="007F44EB"/>
        </w:tc>
      </w:tr>
      <w:tr w:rsidR="00E71932" w:rsidRPr="002442DE" w:rsidTr="00E71932">
        <w:trPr>
          <w:trHeight w:val="441"/>
        </w:trPr>
        <w:tc>
          <w:tcPr>
            <w:tcW w:w="5395" w:type="dxa"/>
            <w:gridSpan w:val="2"/>
            <w:tcBorders>
              <w:bottom w:val="nil"/>
            </w:tcBorders>
          </w:tcPr>
          <w:p w:rsidR="00E71932" w:rsidRPr="007B794E" w:rsidRDefault="006D6BCC" w:rsidP="007F44E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Meiryo UI" w:hAnsi="Meiryo UI" w:hint="eastAsia"/>
                <w:color w:val="auto"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>
                      <wp:simplePos x="0" y="0"/>
                      <wp:positionH relativeFrom="margin">
                        <wp:posOffset>-73342</wp:posOffset>
                      </wp:positionH>
                      <wp:positionV relativeFrom="paragraph">
                        <wp:posOffset>288290</wp:posOffset>
                      </wp:positionV>
                      <wp:extent cx="6815137" cy="2257425"/>
                      <wp:effectExtent l="0" t="0" r="24130" b="28575"/>
                      <wp:wrapNone/>
                      <wp:docPr id="61" name="角丸四角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5137" cy="2257425"/>
                              </a:xfrm>
                              <a:prstGeom prst="roundRect">
                                <a:avLst>
                                  <a:gd name="adj" fmla="val 881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13C4" w:rsidRDefault="00B413C4" w:rsidP="00B413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1" o:spid="_x0000_s1040" style="position:absolute;margin-left:-5.75pt;margin-top:22.7pt;width:536.6pt;height:177.7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" filled="f" strokecolor="black [3213]" strokeweight="1pt">
                      <v:textbox>
                        <w:txbxContent>
                          <w:p w:rsidR="00B413C4" w:rsidRDefault="00B413C4" w:rsidP="00B413C4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E71932" w:rsidRPr="0064559C">
              <w:rPr>
                <w:rFonts w:ascii="BIZ UDPゴシック" w:eastAsia="BIZ UDPゴシック" w:hAnsi="BIZ UDPゴシック" w:hint="eastAsia"/>
                <w:color w:val="000000" w:themeColor="text1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愛称募集　応募用紙</w:t>
            </w:r>
          </w:p>
        </w:tc>
        <w:tc>
          <w:tcPr>
            <w:tcW w:w="5396" w:type="dxa"/>
            <w:tcBorders>
              <w:bottom w:val="nil"/>
            </w:tcBorders>
          </w:tcPr>
          <w:p w:rsidR="00E71932" w:rsidRPr="00E71932" w:rsidRDefault="00E71932" w:rsidP="00E71932">
            <w:pPr>
              <w:spacing w:after="0"/>
              <w:rPr>
                <w:color w:val="auto"/>
              </w:rPr>
            </w:pPr>
          </w:p>
        </w:tc>
      </w:tr>
      <w:tr w:rsidR="00E71932" w:rsidRPr="002442DE" w:rsidTr="00302EC1">
        <w:trPr>
          <w:trHeight w:val="1129"/>
        </w:trPr>
        <w:tc>
          <w:tcPr>
            <w:tcW w:w="5395" w:type="dxa"/>
            <w:gridSpan w:val="2"/>
          </w:tcPr>
          <w:p w:rsidR="00E71932" w:rsidRDefault="00302EC1" w:rsidP="00E71932">
            <w:pPr>
              <w:spacing w:after="0"/>
              <w:rPr>
                <w:color w:val="auto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-134938</wp:posOffset>
                      </wp:positionV>
                      <wp:extent cx="0" cy="2257425"/>
                      <wp:effectExtent l="0" t="0" r="19050" b="9525"/>
                      <wp:wrapNone/>
                      <wp:docPr id="62" name="直線コネクタ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57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D038D1" id="直線コネクタ 62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-10.65pt" to="263.2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" strokecolor="black [3213]">
                      <v:stroke dashstyle="3 1"/>
                    </v:line>
                  </w:pict>
                </mc:Fallback>
              </mc:AlternateContent>
            </w:r>
            <w:r w:rsidR="00D36FDC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184785</wp:posOffset>
                      </wp:positionV>
                      <wp:extent cx="3295650" cy="9525"/>
                      <wp:effectExtent l="0" t="0" r="19050" b="28575"/>
                      <wp:wrapNone/>
                      <wp:docPr id="63" name="直線コネクタ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6F292E" id="直線コネクタ 63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14.55pt" to="257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" strokecolor="black [3213]">
                      <v:stroke dashstyle="3 1"/>
                    </v:line>
                  </w:pict>
                </mc:Fallback>
              </mc:AlternateContent>
            </w:r>
            <w:r w:rsidR="00E71932">
              <w:rPr>
                <w:rFonts w:hint="eastAsia"/>
                <w:color w:val="auto"/>
              </w:rPr>
              <w:t>ふりがな</w:t>
            </w:r>
          </w:p>
          <w:p w:rsidR="00A870F6" w:rsidRPr="00B413C4" w:rsidRDefault="00B413C4" w:rsidP="00B413C4">
            <w:pPr>
              <w:rPr>
                <w:color w:val="auto"/>
              </w:rPr>
            </w:pPr>
            <w:r w:rsidRPr="00B413C4">
              <w:rPr>
                <w:rFonts w:hint="eastAsia"/>
                <w:color w:val="auto"/>
              </w:rPr>
              <w:t>①</w:t>
            </w:r>
            <w:r w:rsidR="00D36FDC" w:rsidRPr="00B413C4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31A4C3A" wp14:editId="32EB3F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638175</wp:posOffset>
                      </wp:positionV>
                      <wp:extent cx="3295650" cy="9525"/>
                      <wp:effectExtent l="0" t="0" r="19050" b="28575"/>
                      <wp:wrapNone/>
                      <wp:docPr id="64" name="直線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92B83B" id="直線コネクタ 64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0.25pt" to="259.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" strokecolor="windowText">
                      <v:stroke dashstyle="3 1"/>
                    </v:line>
                  </w:pict>
                </mc:Fallback>
              </mc:AlternateContent>
            </w:r>
            <w:r w:rsidR="00E71932" w:rsidRPr="00B413C4">
              <w:rPr>
                <w:rFonts w:hint="eastAsia"/>
                <w:color w:val="auto"/>
              </w:rPr>
              <w:t>愛称名</w:t>
            </w:r>
          </w:p>
          <w:p w:rsidR="00A870F6" w:rsidRDefault="00A870F6" w:rsidP="007F44EB">
            <w:pPr>
              <w:rPr>
                <w:color w:val="auto"/>
              </w:rPr>
            </w:pPr>
          </w:p>
          <w:p w:rsidR="00E71932" w:rsidRPr="00B413C4" w:rsidRDefault="00B413C4" w:rsidP="00B413C4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②</w:t>
            </w:r>
            <w:r w:rsidR="00A870F6" w:rsidRPr="00B413C4">
              <w:rPr>
                <w:rFonts w:hint="eastAsia"/>
                <w:color w:val="auto"/>
              </w:rPr>
              <w:t>愛称の意味・考えた理由</w:t>
            </w:r>
          </w:p>
        </w:tc>
        <w:tc>
          <w:tcPr>
            <w:tcW w:w="5396" w:type="dxa"/>
          </w:tcPr>
          <w:p w:rsidR="00E71932" w:rsidRDefault="00D36FDC" w:rsidP="00E71932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1A4C3A" wp14:editId="32EB3FA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190500</wp:posOffset>
                      </wp:positionV>
                      <wp:extent cx="3295650" cy="9525"/>
                      <wp:effectExtent l="0" t="0" r="19050" b="28575"/>
                      <wp:wrapNone/>
                      <wp:docPr id="65" name="直線コネクタ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5FFABB" id="直線コネクタ 65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15pt" to="257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" strokecolor="windowText">
                      <v:stroke dashstyle="3 1"/>
                    </v:line>
                  </w:pict>
                </mc:Fallback>
              </mc:AlternateContent>
            </w:r>
            <w:r w:rsidR="00E71932">
              <w:rPr>
                <w:rFonts w:hint="eastAsia"/>
                <w:color w:val="auto"/>
              </w:rPr>
              <w:t>ふりがな</w:t>
            </w:r>
          </w:p>
          <w:p w:rsidR="00E71932" w:rsidRDefault="00B413C4" w:rsidP="00E71932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③</w:t>
            </w:r>
            <w:r w:rsidR="00E71932">
              <w:rPr>
                <w:rFonts w:hint="eastAsia"/>
                <w:color w:val="auto"/>
              </w:rPr>
              <w:t>氏名</w:t>
            </w:r>
          </w:p>
          <w:p w:rsidR="00E71932" w:rsidRDefault="00E71932" w:rsidP="00E71932">
            <w:pPr>
              <w:spacing w:after="0"/>
              <w:rPr>
                <w:color w:val="auto"/>
              </w:rPr>
            </w:pPr>
          </w:p>
          <w:p w:rsidR="00302EC1" w:rsidRDefault="00B413C4" w:rsidP="00302EC1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④</w:t>
            </w:r>
            <w:r w:rsidR="00D36FDC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31A4C3A" wp14:editId="32EB3FA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3295650" cy="9525"/>
                      <wp:effectExtent l="0" t="0" r="19050" b="28575"/>
                      <wp:wrapNone/>
                      <wp:docPr id="66" name="直線コネクタ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9B2538" id="直線コネクタ 66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.6pt" to="25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" strokecolor="windowText">
                      <v:stroke dashstyle="3 1"/>
                    </v:line>
                  </w:pict>
                </mc:Fallback>
              </mc:AlternateContent>
            </w:r>
            <w:r w:rsidR="00A870F6">
              <w:rPr>
                <w:rFonts w:hint="eastAsia"/>
                <w:color w:val="auto"/>
              </w:rPr>
              <w:t>住所</w:t>
            </w:r>
            <w:r w:rsidR="00302EC1">
              <w:rPr>
                <w:rFonts w:hint="eastAsia"/>
                <w:color w:val="auto"/>
              </w:rPr>
              <w:t xml:space="preserve"> </w:t>
            </w:r>
          </w:p>
          <w:p w:rsidR="006D6BCC" w:rsidRDefault="006D6BCC" w:rsidP="00302EC1">
            <w:pPr>
              <w:spacing w:after="0"/>
              <w:rPr>
                <w:color w:val="auto"/>
              </w:rPr>
            </w:pPr>
          </w:p>
          <w:p w:rsidR="00BA71F4" w:rsidRDefault="00BA71F4" w:rsidP="00302EC1">
            <w:pPr>
              <w:spacing w:after="0"/>
              <w:rPr>
                <w:color w:val="auto"/>
              </w:rPr>
            </w:pPr>
          </w:p>
          <w:p w:rsidR="006D6BCC" w:rsidRDefault="00B413C4" w:rsidP="006D6BCC">
            <w:pPr>
              <w:tabs>
                <w:tab w:val="left" w:pos="1298"/>
              </w:tabs>
              <w:spacing w:after="0"/>
              <w:rPr>
                <w:rFonts w:ascii="Meiryo UI" w:hAnsi="Meiryo UI"/>
                <w:color w:val="auto"/>
                <w:szCs w:val="22"/>
              </w:rPr>
            </w:pPr>
            <w:r>
              <w:rPr>
                <w:rFonts w:ascii="Meiryo UI" w:hAnsi="Meiryo UI" w:hint="eastAsia"/>
                <w:color w:val="auto"/>
                <w:szCs w:val="22"/>
              </w:rPr>
              <w:t>⑤</w:t>
            </w:r>
            <w:r w:rsidR="006D6BCC" w:rsidRPr="006D6BCC">
              <w:rPr>
                <w:rFonts w:ascii="Meiryo UI" w:hAnsi="Meiryo UI" w:hint="eastAsia"/>
                <w:color w:val="auto"/>
                <w:szCs w:val="22"/>
              </w:rPr>
              <w:t>電話番号</w:t>
            </w:r>
          </w:p>
          <w:p w:rsidR="00BA71F4" w:rsidRDefault="00BA71F4" w:rsidP="006D6BCC">
            <w:pPr>
              <w:tabs>
                <w:tab w:val="left" w:pos="1298"/>
              </w:tabs>
              <w:spacing w:after="0"/>
              <w:rPr>
                <w:rFonts w:ascii="Meiryo UI" w:hAnsi="Meiryo UI"/>
                <w:color w:val="auto"/>
                <w:szCs w:val="22"/>
              </w:rPr>
            </w:pPr>
          </w:p>
          <w:p w:rsidR="00BA71F4" w:rsidRPr="00BA71F4" w:rsidRDefault="00B413C4" w:rsidP="00BA71F4">
            <w:pPr>
              <w:pStyle w:val="ac"/>
              <w:rPr>
                <w:rFonts w:ascii="Meiryo UI" w:eastAsia="Meiryo UI" w:hAnsi="Meiryo UI"/>
                <w:color w:val="auto"/>
                <w:sz w:val="12"/>
              </w:rPr>
            </w:pPr>
            <w:r>
              <w:rPr>
                <w:rFonts w:ascii="Meiryo UI" w:eastAsia="Meiryo UI" w:hAnsi="Meiryo UI" w:hint="eastAsia"/>
                <w:color w:val="auto"/>
                <w:sz w:val="22"/>
                <w:szCs w:val="22"/>
              </w:rPr>
              <w:t>⑥</w:t>
            </w:r>
            <w:r w:rsidR="00BA71F4" w:rsidRPr="00302EC1">
              <w:rPr>
                <w:rFonts w:ascii="Meiryo UI" w:eastAsia="Meiryo UI" w:hAnsi="Meiryo UI" w:hint="eastAsia"/>
                <w:color w:val="auto"/>
                <w:sz w:val="22"/>
                <w:szCs w:val="22"/>
              </w:rPr>
              <w:t>学生は学校名、学年</w:t>
            </w:r>
          </w:p>
        </w:tc>
      </w:tr>
    </w:tbl>
    <w:p w:rsidR="00BA71F4" w:rsidRDefault="00BA71F4" w:rsidP="00302EC1">
      <w:pPr>
        <w:pStyle w:val="ac"/>
        <w:rPr>
          <w:rFonts w:ascii="Meiryo UI" w:eastAsia="Meiryo UI" w:hAnsi="Meiryo UI"/>
          <w:color w:val="auto"/>
          <w:sz w:val="12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7B91D82" wp14:editId="73ADF9A3">
                <wp:simplePos x="0" y="0"/>
                <wp:positionH relativeFrom="column">
                  <wp:posOffset>3471545</wp:posOffset>
                </wp:positionH>
                <wp:positionV relativeFrom="paragraph">
                  <wp:posOffset>8799830</wp:posOffset>
                </wp:positionV>
                <wp:extent cx="3295650" cy="9525"/>
                <wp:effectExtent l="0" t="0" r="1905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5DC09" id="直線コネクタ 14" o:spid="_x0000_s1026" style="position:absolute;left:0;text-align:lef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5pt,692.9pt" to="532.85pt,6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" strokecolor="windowText">
                <v:stroke dashstyle="3 1"/>
              </v:line>
            </w:pict>
          </mc:Fallback>
        </mc:AlternateContent>
      </w:r>
      <w:r w:rsidR="00D54E46"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6CCF712" wp14:editId="402F54F1">
                <wp:simplePos x="0" y="0"/>
                <wp:positionH relativeFrom="column">
                  <wp:posOffset>3472815</wp:posOffset>
                </wp:positionH>
                <wp:positionV relativeFrom="paragraph">
                  <wp:posOffset>8411210</wp:posOffset>
                </wp:positionV>
                <wp:extent cx="3295650" cy="9525"/>
                <wp:effectExtent l="0" t="0" r="19050" b="28575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34DB5" id="直線コネクタ 69" o:spid="_x0000_s1026" style="position:absolute;left:0;text-align:lef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45pt,662.3pt" to="532.95pt,6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" strokecolor="windowText">
                <v:stroke dashstyle="3 1"/>
              </v:line>
            </w:pict>
          </mc:Fallback>
        </mc:AlternateContent>
      </w:r>
      <w:r w:rsidR="00302EC1"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:rsidR="00BA71F4" w:rsidRDefault="00BA71F4" w:rsidP="00302EC1">
      <w:pPr>
        <w:pStyle w:val="ac"/>
        <w:rPr>
          <w:rFonts w:ascii="Meiryo UI" w:eastAsia="Meiryo UI" w:hAnsi="Meiryo UI"/>
          <w:color w:val="auto"/>
          <w:sz w:val="12"/>
        </w:rPr>
      </w:pPr>
    </w:p>
    <w:p w:rsidR="00BA71F4" w:rsidRPr="00BA71F4" w:rsidRDefault="00BA71F4" w:rsidP="00BA71F4">
      <w:pPr>
        <w:pStyle w:val="ac"/>
        <w:rPr>
          <w:rFonts w:ascii="Meiryo UI" w:eastAsia="Meiryo UI" w:hAnsi="Meiryo UI"/>
          <w:color w:val="auto"/>
          <w:sz w:val="12"/>
        </w:rPr>
      </w:pPr>
      <w:r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  </w:t>
      </w:r>
      <w:r>
        <w:rPr>
          <w:rFonts w:ascii="Meiryo UI" w:eastAsia="Meiryo UI" w:hAnsi="Meiryo UI"/>
          <w:color w:val="auto"/>
          <w:sz w:val="12"/>
        </w:rPr>
        <w:t xml:space="preserve">  </w:t>
      </w:r>
      <w:r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</w:t>
      </w:r>
      <w:r>
        <w:rPr>
          <w:rFonts w:ascii="Meiryo UI" w:eastAsia="Meiryo UI" w:hAnsi="Meiryo UI"/>
          <w:color w:val="auto"/>
          <w:sz w:val="12"/>
        </w:rPr>
        <w:t xml:space="preserve"> </w:t>
      </w:r>
      <w:r>
        <w:rPr>
          <w:rFonts w:ascii="Meiryo UI" w:eastAsia="Meiryo UI" w:hAnsi="Meiryo UI" w:hint="eastAsia"/>
          <w:color w:val="auto"/>
          <w:sz w:val="12"/>
        </w:rPr>
        <w:t xml:space="preserve">　</w:t>
      </w:r>
    </w:p>
    <w:sectPr w:rsidR="00BA71F4" w:rsidRPr="00BA71F4" w:rsidSect="00302EC1">
      <w:headerReference w:type="default" r:id="rId22"/>
      <w:footerReference w:type="default" r:id="rId23"/>
      <w:pgSz w:w="11906" w:h="16838" w:code="9"/>
      <w:pgMar w:top="233" w:right="578" w:bottom="233" w:left="578" w:header="72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23C" w:rsidRDefault="005B123C" w:rsidP="002D63CD">
      <w:r>
        <w:separator/>
      </w:r>
    </w:p>
  </w:endnote>
  <w:endnote w:type="continuationSeparator" w:id="0">
    <w:p w:rsidR="005B123C" w:rsidRDefault="005B123C" w:rsidP="002D6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30" w:rsidRPr="00175830" w:rsidRDefault="00175830" w:rsidP="00175830">
    <w:pPr>
      <w:pStyle w:val="a7"/>
      <w:spacing w:after="0"/>
      <w:rPr>
        <w:sz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5C" w:rsidRPr="00175830" w:rsidRDefault="0032235C" w:rsidP="00175830">
    <w:pPr>
      <w:pStyle w:val="a7"/>
      <w:spacing w:after="0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23C" w:rsidRDefault="005B123C" w:rsidP="002D63CD">
      <w:r>
        <w:separator/>
      </w:r>
    </w:p>
  </w:footnote>
  <w:footnote w:type="continuationSeparator" w:id="0">
    <w:p w:rsidR="005B123C" w:rsidRDefault="005B123C" w:rsidP="002D6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66C" w:rsidRDefault="0017666C" w:rsidP="002D63C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21DB1"/>
    <w:multiLevelType w:val="hybridMultilevel"/>
    <w:tmpl w:val="ABC40840"/>
    <w:lvl w:ilvl="0" w:tplc="7134317E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DD31B6"/>
    <w:multiLevelType w:val="hybridMultilevel"/>
    <w:tmpl w:val="98F68196"/>
    <w:lvl w:ilvl="0" w:tplc="4A40D2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E64BA1"/>
    <w:multiLevelType w:val="hybridMultilevel"/>
    <w:tmpl w:val="498607C0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7B569B0"/>
    <w:multiLevelType w:val="hybridMultilevel"/>
    <w:tmpl w:val="2BFCD378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C79AEB26">
      <w:start w:val="1"/>
      <w:numFmt w:val="bullet"/>
      <w:lvlText w:val="◆"/>
      <w:lvlJc w:val="left"/>
      <w:pPr>
        <w:ind w:left="915" w:hanging="360"/>
      </w:pPr>
      <w:rPr>
        <w:rFonts w:ascii="ＭＳ Ｐゴシック" w:eastAsia="ＭＳ Ｐゴシック" w:hAnsi="ＭＳ Ｐゴシック" w:cstheme="minorBidi" w:hint="eastAsia"/>
      </w:rPr>
    </w:lvl>
    <w:lvl w:ilvl="2" w:tplc="3C98F71A">
      <w:start w:val="1"/>
      <w:numFmt w:val="decimalEnclosedCircle"/>
      <w:lvlText w:val="%3"/>
      <w:lvlJc w:val="left"/>
      <w:pPr>
        <w:ind w:left="133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4" w15:restartNumberingAfterBreak="0">
    <w:nsid w:val="3BA26F0B"/>
    <w:multiLevelType w:val="hybridMultilevel"/>
    <w:tmpl w:val="8B887DC4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965E5"/>
    <w:multiLevelType w:val="hybridMultilevel"/>
    <w:tmpl w:val="5B4A9B18"/>
    <w:lvl w:ilvl="0" w:tplc="B1CC8096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5019E6"/>
    <w:multiLevelType w:val="hybridMultilevel"/>
    <w:tmpl w:val="65281916"/>
    <w:lvl w:ilvl="0" w:tplc="D64242AA">
      <w:start w:val="1"/>
      <w:numFmt w:val="decimalFullWidth"/>
      <w:lvlText w:val="%1．"/>
      <w:lvlJc w:val="left"/>
      <w:pPr>
        <w:ind w:left="360" w:hanging="360"/>
      </w:pPr>
      <w:rPr>
        <w:rFonts w:hint="default"/>
        <w:b/>
      </w:rPr>
    </w:lvl>
    <w:lvl w:ilvl="1" w:tplc="7134317E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FA0AD4FC">
      <w:start w:val="3"/>
      <w:numFmt w:val="bullet"/>
      <w:lvlText w:val="・"/>
      <w:lvlJc w:val="left"/>
      <w:pPr>
        <w:ind w:left="1200" w:hanging="360"/>
      </w:pPr>
      <w:rPr>
        <w:rFonts w:ascii="ＭＳ Ｐゴシック" w:eastAsia="ＭＳ Ｐゴシック" w:hAnsi="ＭＳ Ｐ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B05A15"/>
    <w:multiLevelType w:val="hybridMultilevel"/>
    <w:tmpl w:val="E38C0E0A"/>
    <w:lvl w:ilvl="0" w:tplc="0C7C34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50033BE"/>
    <w:multiLevelType w:val="hybridMultilevel"/>
    <w:tmpl w:val="820431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B6507DE"/>
    <w:multiLevelType w:val="hybridMultilevel"/>
    <w:tmpl w:val="16DC4DBA"/>
    <w:lvl w:ilvl="0" w:tplc="7A0C9C6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419384E"/>
    <w:multiLevelType w:val="hybridMultilevel"/>
    <w:tmpl w:val="43E40AA4"/>
    <w:lvl w:ilvl="0" w:tplc="D64242AA">
      <w:start w:val="1"/>
      <w:numFmt w:val="decimalFullWidth"/>
      <w:lvlText w:val="%1．"/>
      <w:lvlJc w:val="left"/>
      <w:pPr>
        <w:ind w:left="360" w:hanging="360"/>
      </w:pPr>
      <w:rPr>
        <w:rFonts w:hint="default"/>
        <w:b/>
      </w:rPr>
    </w:lvl>
    <w:lvl w:ilvl="1" w:tplc="04090011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FA0AD4FC">
      <w:start w:val="3"/>
      <w:numFmt w:val="bullet"/>
      <w:lvlText w:val="・"/>
      <w:lvlJc w:val="left"/>
      <w:pPr>
        <w:ind w:left="1200" w:hanging="360"/>
      </w:pPr>
      <w:rPr>
        <w:rFonts w:ascii="ＭＳ Ｐゴシック" w:eastAsia="ＭＳ Ｐゴシック" w:hAnsi="ＭＳ Ｐ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8471BA7"/>
    <w:multiLevelType w:val="hybridMultilevel"/>
    <w:tmpl w:val="FE6E6F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537BC7"/>
    <w:multiLevelType w:val="hybridMultilevel"/>
    <w:tmpl w:val="D9983D22"/>
    <w:lvl w:ilvl="0" w:tplc="6C0A3C5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25"/>
    <w:rsid w:val="00010292"/>
    <w:rsid w:val="00016894"/>
    <w:rsid w:val="00020AAA"/>
    <w:rsid w:val="00021A27"/>
    <w:rsid w:val="000239B4"/>
    <w:rsid w:val="00041C11"/>
    <w:rsid w:val="00044947"/>
    <w:rsid w:val="000449B9"/>
    <w:rsid w:val="000650C4"/>
    <w:rsid w:val="0007576A"/>
    <w:rsid w:val="00090347"/>
    <w:rsid w:val="00090FDE"/>
    <w:rsid w:val="000943F0"/>
    <w:rsid w:val="000B085D"/>
    <w:rsid w:val="000C3032"/>
    <w:rsid w:val="000C5AA9"/>
    <w:rsid w:val="000D2CE7"/>
    <w:rsid w:val="000E4D04"/>
    <w:rsid w:val="000F2CEA"/>
    <w:rsid w:val="0010003D"/>
    <w:rsid w:val="001404C1"/>
    <w:rsid w:val="00175830"/>
    <w:rsid w:val="0017666C"/>
    <w:rsid w:val="00181538"/>
    <w:rsid w:val="0019374B"/>
    <w:rsid w:val="001A041E"/>
    <w:rsid w:val="001A0701"/>
    <w:rsid w:val="001A120B"/>
    <w:rsid w:val="001A3BE8"/>
    <w:rsid w:val="001A48D7"/>
    <w:rsid w:val="001B12E7"/>
    <w:rsid w:val="001B6958"/>
    <w:rsid w:val="001C10F2"/>
    <w:rsid w:val="001D37A3"/>
    <w:rsid w:val="001D7A08"/>
    <w:rsid w:val="00201CE4"/>
    <w:rsid w:val="00203AB0"/>
    <w:rsid w:val="00211162"/>
    <w:rsid w:val="0022094E"/>
    <w:rsid w:val="002371EF"/>
    <w:rsid w:val="00242D1E"/>
    <w:rsid w:val="002442DE"/>
    <w:rsid w:val="002653CA"/>
    <w:rsid w:val="00277007"/>
    <w:rsid w:val="00284EE0"/>
    <w:rsid w:val="002A0F87"/>
    <w:rsid w:val="002C2B66"/>
    <w:rsid w:val="002D63CD"/>
    <w:rsid w:val="002E0329"/>
    <w:rsid w:val="002F407C"/>
    <w:rsid w:val="00302EC1"/>
    <w:rsid w:val="00311506"/>
    <w:rsid w:val="003216E3"/>
    <w:rsid w:val="0032235C"/>
    <w:rsid w:val="003316CC"/>
    <w:rsid w:val="0033644D"/>
    <w:rsid w:val="00341423"/>
    <w:rsid w:val="003436AA"/>
    <w:rsid w:val="0036343F"/>
    <w:rsid w:val="003651AB"/>
    <w:rsid w:val="00365EBC"/>
    <w:rsid w:val="00380F27"/>
    <w:rsid w:val="003855B8"/>
    <w:rsid w:val="0038600F"/>
    <w:rsid w:val="003948C6"/>
    <w:rsid w:val="00397E17"/>
    <w:rsid w:val="003A26EE"/>
    <w:rsid w:val="003A6B91"/>
    <w:rsid w:val="003B71C7"/>
    <w:rsid w:val="003C43A2"/>
    <w:rsid w:val="003D1AD0"/>
    <w:rsid w:val="003E14EA"/>
    <w:rsid w:val="00427229"/>
    <w:rsid w:val="00430227"/>
    <w:rsid w:val="0043744D"/>
    <w:rsid w:val="00444267"/>
    <w:rsid w:val="00457487"/>
    <w:rsid w:val="004606D1"/>
    <w:rsid w:val="00461107"/>
    <w:rsid w:val="00461E80"/>
    <w:rsid w:val="00470288"/>
    <w:rsid w:val="0049300D"/>
    <w:rsid w:val="004B4D4F"/>
    <w:rsid w:val="004B650F"/>
    <w:rsid w:val="004D2328"/>
    <w:rsid w:val="004E1E1B"/>
    <w:rsid w:val="004E4F73"/>
    <w:rsid w:val="004F5473"/>
    <w:rsid w:val="005026F5"/>
    <w:rsid w:val="00510F8B"/>
    <w:rsid w:val="00517490"/>
    <w:rsid w:val="00532F26"/>
    <w:rsid w:val="00554AFF"/>
    <w:rsid w:val="00565ACE"/>
    <w:rsid w:val="0057773E"/>
    <w:rsid w:val="005B123C"/>
    <w:rsid w:val="005B76FC"/>
    <w:rsid w:val="005D5781"/>
    <w:rsid w:val="005E5AC9"/>
    <w:rsid w:val="005F31C9"/>
    <w:rsid w:val="006170E8"/>
    <w:rsid w:val="00617412"/>
    <w:rsid w:val="0062123A"/>
    <w:rsid w:val="00635378"/>
    <w:rsid w:val="00640561"/>
    <w:rsid w:val="0064559C"/>
    <w:rsid w:val="006504FF"/>
    <w:rsid w:val="00684A3C"/>
    <w:rsid w:val="006907D7"/>
    <w:rsid w:val="006A11EC"/>
    <w:rsid w:val="006A2B7F"/>
    <w:rsid w:val="006A6F85"/>
    <w:rsid w:val="006C3687"/>
    <w:rsid w:val="006D0944"/>
    <w:rsid w:val="006D6BCC"/>
    <w:rsid w:val="006F7E10"/>
    <w:rsid w:val="00702BE7"/>
    <w:rsid w:val="007054E9"/>
    <w:rsid w:val="0073244D"/>
    <w:rsid w:val="00743ABE"/>
    <w:rsid w:val="007460D4"/>
    <w:rsid w:val="00771C90"/>
    <w:rsid w:val="00772A94"/>
    <w:rsid w:val="00776EA5"/>
    <w:rsid w:val="00781969"/>
    <w:rsid w:val="0078394D"/>
    <w:rsid w:val="00787714"/>
    <w:rsid w:val="00793536"/>
    <w:rsid w:val="007B0F75"/>
    <w:rsid w:val="007B4E82"/>
    <w:rsid w:val="007B794E"/>
    <w:rsid w:val="007C3D4B"/>
    <w:rsid w:val="007E4CD4"/>
    <w:rsid w:val="007F44EB"/>
    <w:rsid w:val="007F6BA6"/>
    <w:rsid w:val="0080535C"/>
    <w:rsid w:val="0080583E"/>
    <w:rsid w:val="008200F2"/>
    <w:rsid w:val="0082104F"/>
    <w:rsid w:val="00844DB9"/>
    <w:rsid w:val="008503CE"/>
    <w:rsid w:val="00853A0E"/>
    <w:rsid w:val="00867FC3"/>
    <w:rsid w:val="00872430"/>
    <w:rsid w:val="008804C1"/>
    <w:rsid w:val="008824F7"/>
    <w:rsid w:val="00885C12"/>
    <w:rsid w:val="00890497"/>
    <w:rsid w:val="0089473A"/>
    <w:rsid w:val="008A031B"/>
    <w:rsid w:val="008A2E30"/>
    <w:rsid w:val="008A4E7A"/>
    <w:rsid w:val="008A5D8E"/>
    <w:rsid w:val="008A6280"/>
    <w:rsid w:val="008C0D01"/>
    <w:rsid w:val="008C2F53"/>
    <w:rsid w:val="008C4FBB"/>
    <w:rsid w:val="008D21C1"/>
    <w:rsid w:val="008E0A99"/>
    <w:rsid w:val="008F357B"/>
    <w:rsid w:val="00931FBC"/>
    <w:rsid w:val="00961518"/>
    <w:rsid w:val="009754DD"/>
    <w:rsid w:val="00984C09"/>
    <w:rsid w:val="00992C2E"/>
    <w:rsid w:val="00997974"/>
    <w:rsid w:val="009A0C9F"/>
    <w:rsid w:val="009B54FD"/>
    <w:rsid w:val="009B714F"/>
    <w:rsid w:val="009D1F37"/>
    <w:rsid w:val="009D2920"/>
    <w:rsid w:val="009D57E8"/>
    <w:rsid w:val="009E3412"/>
    <w:rsid w:val="009E6D4B"/>
    <w:rsid w:val="00A03265"/>
    <w:rsid w:val="00A24AC5"/>
    <w:rsid w:val="00A27DC0"/>
    <w:rsid w:val="00A34DA3"/>
    <w:rsid w:val="00A477E8"/>
    <w:rsid w:val="00A6254A"/>
    <w:rsid w:val="00A63643"/>
    <w:rsid w:val="00A85BCE"/>
    <w:rsid w:val="00A870F6"/>
    <w:rsid w:val="00A9462E"/>
    <w:rsid w:val="00AA288A"/>
    <w:rsid w:val="00AB53EC"/>
    <w:rsid w:val="00AC2A9D"/>
    <w:rsid w:val="00AC38F8"/>
    <w:rsid w:val="00AD1AFE"/>
    <w:rsid w:val="00AD7398"/>
    <w:rsid w:val="00AE2597"/>
    <w:rsid w:val="00AE6EF8"/>
    <w:rsid w:val="00AF6088"/>
    <w:rsid w:val="00B0155A"/>
    <w:rsid w:val="00B01CD9"/>
    <w:rsid w:val="00B02C9D"/>
    <w:rsid w:val="00B07887"/>
    <w:rsid w:val="00B1236F"/>
    <w:rsid w:val="00B413C4"/>
    <w:rsid w:val="00B81BA6"/>
    <w:rsid w:val="00B86B52"/>
    <w:rsid w:val="00B87019"/>
    <w:rsid w:val="00B94925"/>
    <w:rsid w:val="00B94BA7"/>
    <w:rsid w:val="00B94DB5"/>
    <w:rsid w:val="00BA71F4"/>
    <w:rsid w:val="00BD7F45"/>
    <w:rsid w:val="00BE4E7D"/>
    <w:rsid w:val="00BE68F1"/>
    <w:rsid w:val="00BF2609"/>
    <w:rsid w:val="00BF67D5"/>
    <w:rsid w:val="00C03CE4"/>
    <w:rsid w:val="00C12095"/>
    <w:rsid w:val="00C12FCC"/>
    <w:rsid w:val="00C13502"/>
    <w:rsid w:val="00C17143"/>
    <w:rsid w:val="00C32321"/>
    <w:rsid w:val="00C34281"/>
    <w:rsid w:val="00C40AF3"/>
    <w:rsid w:val="00C416B0"/>
    <w:rsid w:val="00C8129E"/>
    <w:rsid w:val="00C865DF"/>
    <w:rsid w:val="00C90EC6"/>
    <w:rsid w:val="00C9263E"/>
    <w:rsid w:val="00C95B92"/>
    <w:rsid w:val="00CA32A5"/>
    <w:rsid w:val="00CA689B"/>
    <w:rsid w:val="00CA7080"/>
    <w:rsid w:val="00CB7815"/>
    <w:rsid w:val="00CC28EF"/>
    <w:rsid w:val="00D056FC"/>
    <w:rsid w:val="00D23644"/>
    <w:rsid w:val="00D30265"/>
    <w:rsid w:val="00D36FDC"/>
    <w:rsid w:val="00D37D39"/>
    <w:rsid w:val="00D41633"/>
    <w:rsid w:val="00D54E46"/>
    <w:rsid w:val="00D56F55"/>
    <w:rsid w:val="00D74B2E"/>
    <w:rsid w:val="00DC1325"/>
    <w:rsid w:val="00DD3121"/>
    <w:rsid w:val="00DE62AE"/>
    <w:rsid w:val="00DF5B7D"/>
    <w:rsid w:val="00E04941"/>
    <w:rsid w:val="00E223E0"/>
    <w:rsid w:val="00E338EA"/>
    <w:rsid w:val="00E41238"/>
    <w:rsid w:val="00E55197"/>
    <w:rsid w:val="00E55D74"/>
    <w:rsid w:val="00E65EE4"/>
    <w:rsid w:val="00E71932"/>
    <w:rsid w:val="00E815EE"/>
    <w:rsid w:val="00E85035"/>
    <w:rsid w:val="00E91832"/>
    <w:rsid w:val="00EA0645"/>
    <w:rsid w:val="00EA10D6"/>
    <w:rsid w:val="00EB4E29"/>
    <w:rsid w:val="00EC2507"/>
    <w:rsid w:val="00EE5AB7"/>
    <w:rsid w:val="00EF0355"/>
    <w:rsid w:val="00EF6D7C"/>
    <w:rsid w:val="00F042EE"/>
    <w:rsid w:val="00F15382"/>
    <w:rsid w:val="00F26375"/>
    <w:rsid w:val="00F30BA8"/>
    <w:rsid w:val="00F36F6E"/>
    <w:rsid w:val="00F37340"/>
    <w:rsid w:val="00F37AFE"/>
    <w:rsid w:val="00F51F68"/>
    <w:rsid w:val="00F65DC9"/>
    <w:rsid w:val="00F80659"/>
    <w:rsid w:val="00F81A5F"/>
    <w:rsid w:val="00F83973"/>
    <w:rsid w:val="00F84C5C"/>
    <w:rsid w:val="00F90036"/>
    <w:rsid w:val="00F9415D"/>
    <w:rsid w:val="00FA6E30"/>
    <w:rsid w:val="00FD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qFormat="1"/>
    <w:lsdException w:name="Intense Reference" w:semiHidden="1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DE"/>
    <w:pPr>
      <w:spacing w:after="200" w:line="216" w:lineRule="auto"/>
    </w:pPr>
    <w:rPr>
      <w:rFonts w:eastAsia="Meiryo UI"/>
      <w:noProof/>
      <w:color w:val="FFFFFF" w:themeColor="background1"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537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F54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a3">
    <w:name w:val="Table Grid"/>
    <w:basedOn w:val="a1"/>
    <w:uiPriority w:val="39"/>
    <w:rsid w:val="00B86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semiHidden/>
    <w:rsid w:val="0073244D"/>
    <w:rPr>
      <w:i/>
      <w:iCs/>
      <w:color w:val="4A66AC" w:themeColor="accent1"/>
    </w:rPr>
  </w:style>
  <w:style w:type="character" w:styleId="a4">
    <w:name w:val="Subtle Emphasis"/>
    <w:basedOn w:val="a0"/>
    <w:uiPriority w:val="19"/>
    <w:semiHidden/>
    <w:rsid w:val="0073244D"/>
    <w:rPr>
      <w:i/>
      <w:iCs/>
      <w:color w:val="404040" w:themeColor="text1" w:themeTint="BF"/>
    </w:rPr>
  </w:style>
  <w:style w:type="paragraph" w:styleId="a5">
    <w:name w:val="header"/>
    <w:basedOn w:val="a"/>
    <w:link w:val="a6"/>
    <w:uiPriority w:val="99"/>
    <w:semiHidden/>
    <w:rsid w:val="002D63CD"/>
    <w:pPr>
      <w:tabs>
        <w:tab w:val="center" w:pos="4680"/>
        <w:tab w:val="right" w:pos="9360"/>
      </w:tabs>
      <w:spacing w:after="0"/>
    </w:pPr>
    <w:rPr>
      <w:sz w:val="18"/>
    </w:rPr>
  </w:style>
  <w:style w:type="character" w:customStyle="1" w:styleId="a6">
    <w:name w:val="ヘッダー (文字)"/>
    <w:basedOn w:val="a0"/>
    <w:link w:val="a5"/>
    <w:uiPriority w:val="99"/>
    <w:semiHidden/>
    <w:rsid w:val="00AB53EC"/>
    <w:rPr>
      <w:noProof/>
      <w:color w:val="FFFFFF" w:themeColor="background1"/>
      <w:sz w:val="18"/>
    </w:rPr>
  </w:style>
  <w:style w:type="paragraph" w:styleId="a7">
    <w:name w:val="footer"/>
    <w:basedOn w:val="a"/>
    <w:link w:val="a8"/>
    <w:uiPriority w:val="99"/>
    <w:semiHidden/>
    <w:rsid w:val="0073244D"/>
    <w:pPr>
      <w:tabs>
        <w:tab w:val="center" w:pos="4680"/>
        <w:tab w:val="right" w:pos="9360"/>
      </w:tabs>
    </w:pPr>
  </w:style>
  <w:style w:type="character" w:customStyle="1" w:styleId="a8">
    <w:name w:val="フッター (文字)"/>
    <w:basedOn w:val="a0"/>
    <w:link w:val="a7"/>
    <w:uiPriority w:val="99"/>
    <w:semiHidden/>
    <w:rsid w:val="00AB53EC"/>
    <w:rPr>
      <w:noProof/>
      <w:color w:val="FFFFFF" w:themeColor="background1"/>
    </w:rPr>
  </w:style>
  <w:style w:type="paragraph" w:styleId="a9">
    <w:name w:val="Title"/>
    <w:basedOn w:val="a"/>
    <w:next w:val="a"/>
    <w:link w:val="aa"/>
    <w:uiPriority w:val="10"/>
    <w:qFormat/>
    <w:rsid w:val="002D63CD"/>
    <w:pPr>
      <w:spacing w:after="0"/>
    </w:pPr>
    <w:rPr>
      <w:rFonts w:asciiTheme="majorHAnsi" w:hAnsiTheme="majorHAnsi"/>
      <w:b/>
      <w:sz w:val="80"/>
      <w:szCs w:val="80"/>
    </w:rPr>
  </w:style>
  <w:style w:type="character" w:customStyle="1" w:styleId="aa">
    <w:name w:val="表題 (文字)"/>
    <w:basedOn w:val="a0"/>
    <w:link w:val="a9"/>
    <w:uiPriority w:val="10"/>
    <w:rsid w:val="002D63CD"/>
    <w:rPr>
      <w:rFonts w:asciiTheme="majorHAnsi" w:hAnsiTheme="majorHAnsi"/>
      <w:b/>
      <w:noProof/>
      <w:color w:val="FFFFFF" w:themeColor="background1"/>
      <w:sz w:val="80"/>
      <w:szCs w:val="80"/>
    </w:rPr>
  </w:style>
  <w:style w:type="character" w:styleId="ab">
    <w:name w:val="Placeholder Text"/>
    <w:basedOn w:val="a0"/>
    <w:uiPriority w:val="99"/>
    <w:semiHidden/>
    <w:rsid w:val="002D63CD"/>
    <w:rPr>
      <w:color w:val="808080"/>
    </w:rPr>
  </w:style>
  <w:style w:type="paragraph" w:styleId="ac">
    <w:name w:val="No Spacing"/>
    <w:uiPriority w:val="1"/>
    <w:semiHidden/>
    <w:rsid w:val="002D63CD"/>
    <w:rPr>
      <w:noProof/>
      <w:color w:val="FFFFFF" w:themeColor="background1"/>
    </w:rPr>
  </w:style>
  <w:style w:type="paragraph" w:customStyle="1" w:styleId="ad">
    <w:name w:val="はぎ取り式"/>
    <w:basedOn w:val="a"/>
    <w:qFormat/>
    <w:rsid w:val="002442DE"/>
    <w:pPr>
      <w:spacing w:after="0"/>
    </w:pPr>
    <w:rPr>
      <w:color w:val="auto"/>
    </w:rPr>
  </w:style>
  <w:style w:type="paragraph" w:customStyle="1" w:styleId="ae">
    <w:name w:val="連絡先情報"/>
    <w:basedOn w:val="a"/>
    <w:qFormat/>
    <w:rsid w:val="002442DE"/>
    <w:pPr>
      <w:spacing w:after="0"/>
    </w:pPr>
    <w:rPr>
      <w:rFonts w:asciiTheme="majorHAnsi" w:hAnsiTheme="majorHAnsi"/>
      <w:b/>
      <w:sz w:val="44"/>
    </w:rPr>
  </w:style>
  <w:style w:type="paragraph" w:customStyle="1" w:styleId="af">
    <w:name w:val="連絡先の概要"/>
    <w:basedOn w:val="a"/>
    <w:qFormat/>
    <w:rsid w:val="00AB53EC"/>
    <w:pPr>
      <w:spacing w:after="0"/>
    </w:pPr>
    <w:rPr>
      <w:b/>
      <w:sz w:val="32"/>
    </w:rPr>
  </w:style>
  <w:style w:type="character" w:styleId="af0">
    <w:name w:val="Book Title"/>
    <w:basedOn w:val="a0"/>
    <w:uiPriority w:val="33"/>
    <w:semiHidden/>
    <w:rsid w:val="00AB53EC"/>
    <w:rPr>
      <w:b/>
      <w:bCs/>
      <w:i/>
      <w:iCs/>
      <w:spacing w:val="5"/>
    </w:rPr>
  </w:style>
  <w:style w:type="character" w:styleId="af1">
    <w:name w:val="Emphasis"/>
    <w:basedOn w:val="a0"/>
    <w:uiPriority w:val="20"/>
    <w:semiHidden/>
    <w:rsid w:val="00AB53EC"/>
    <w:rPr>
      <w:i/>
      <w:iCs/>
    </w:rPr>
  </w:style>
  <w:style w:type="paragraph" w:styleId="af2">
    <w:name w:val="List Paragraph"/>
    <w:basedOn w:val="a"/>
    <w:uiPriority w:val="34"/>
    <w:qFormat/>
    <w:rsid w:val="00AB53EC"/>
    <w:pPr>
      <w:ind w:left="720"/>
      <w:contextualSpacing/>
    </w:pPr>
  </w:style>
  <w:style w:type="paragraph" w:styleId="af3">
    <w:name w:val="Quote"/>
    <w:basedOn w:val="a"/>
    <w:next w:val="a"/>
    <w:link w:val="af4"/>
    <w:uiPriority w:val="29"/>
    <w:semiHidden/>
    <w:rsid w:val="00AB53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4">
    <w:name w:val="引用文 (文字)"/>
    <w:basedOn w:val="a0"/>
    <w:link w:val="af3"/>
    <w:uiPriority w:val="29"/>
    <w:semiHidden/>
    <w:rsid w:val="00AB53EC"/>
    <w:rPr>
      <w:i/>
      <w:iCs/>
      <w:noProof/>
      <w:color w:val="404040" w:themeColor="text1" w:themeTint="BF"/>
    </w:rPr>
  </w:style>
  <w:style w:type="paragraph" w:styleId="af5">
    <w:name w:val="Date"/>
    <w:basedOn w:val="a"/>
    <w:next w:val="a"/>
    <w:link w:val="af6"/>
    <w:uiPriority w:val="99"/>
    <w:semiHidden/>
    <w:unhideWhenUsed/>
    <w:rsid w:val="00EB4E29"/>
  </w:style>
  <w:style w:type="character" w:customStyle="1" w:styleId="af6">
    <w:name w:val="日付 (文字)"/>
    <w:basedOn w:val="a0"/>
    <w:link w:val="af5"/>
    <w:uiPriority w:val="99"/>
    <w:semiHidden/>
    <w:rsid w:val="00EB4E29"/>
    <w:rPr>
      <w:rFonts w:eastAsia="Meiryo UI"/>
      <w:noProof/>
      <w:color w:val="FFFFFF" w:themeColor="background1"/>
      <w:sz w:val="22"/>
    </w:rPr>
  </w:style>
  <w:style w:type="character" w:customStyle="1" w:styleId="30">
    <w:name w:val="見出し 3 (文字)"/>
    <w:basedOn w:val="a0"/>
    <w:link w:val="3"/>
    <w:uiPriority w:val="9"/>
    <w:rsid w:val="00635378"/>
    <w:rPr>
      <w:rFonts w:asciiTheme="majorHAnsi" w:eastAsiaTheme="majorEastAsia" w:hAnsiTheme="majorHAnsi" w:cstheme="majorBidi"/>
      <w:noProof/>
      <w:color w:val="FFFFFF" w:themeColor="background1"/>
      <w:sz w:val="22"/>
    </w:rPr>
  </w:style>
  <w:style w:type="paragraph" w:styleId="af7">
    <w:name w:val="Balloon Text"/>
    <w:basedOn w:val="a"/>
    <w:link w:val="af8"/>
    <w:uiPriority w:val="99"/>
    <w:semiHidden/>
    <w:unhideWhenUsed/>
    <w:rsid w:val="00461E8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461E80"/>
    <w:rPr>
      <w:rFonts w:asciiTheme="majorHAnsi" w:eastAsiaTheme="majorEastAsia" w:hAnsiTheme="majorHAnsi" w:cstheme="majorBidi"/>
      <w:noProof/>
      <w:color w:val="FFFFFF" w:themeColor="background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F44E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44EB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noProof w:val="0"/>
      <w:color w:val="auto"/>
      <w:szCs w:val="22"/>
      <w:lang w:val="ja-JP" w:bidi="ja-JP"/>
    </w:rPr>
  </w:style>
  <w:style w:type="character" w:styleId="af9">
    <w:name w:val="annotation reference"/>
    <w:basedOn w:val="a0"/>
    <w:uiPriority w:val="99"/>
    <w:semiHidden/>
    <w:unhideWhenUsed/>
    <w:rsid w:val="003C43A2"/>
    <w:rPr>
      <w:sz w:val="18"/>
      <w:szCs w:val="18"/>
    </w:rPr>
  </w:style>
  <w:style w:type="paragraph" w:customStyle="1" w:styleId="1">
    <w:name w:val="コメント文字列1"/>
    <w:basedOn w:val="a"/>
    <w:next w:val="afa"/>
    <w:uiPriority w:val="99"/>
    <w:semiHidden/>
    <w:unhideWhenUsed/>
    <w:rsid w:val="003C43A2"/>
    <w:pPr>
      <w:widowControl w:val="0"/>
      <w:spacing w:after="0" w:line="240" w:lineRule="auto"/>
    </w:pPr>
    <w:rPr>
      <w:rFonts w:eastAsia="游明朝"/>
      <w:noProof w:val="0"/>
      <w:color w:val="auto"/>
      <w:kern w:val="2"/>
      <w:sz w:val="21"/>
      <w:szCs w:val="22"/>
    </w:rPr>
  </w:style>
  <w:style w:type="paragraph" w:styleId="afa">
    <w:name w:val="annotation text"/>
    <w:basedOn w:val="a"/>
    <w:link w:val="afb"/>
    <w:uiPriority w:val="99"/>
    <w:semiHidden/>
    <w:unhideWhenUsed/>
    <w:rsid w:val="003C43A2"/>
  </w:style>
  <w:style w:type="character" w:customStyle="1" w:styleId="afb">
    <w:name w:val="コメント文字列 (文字)"/>
    <w:basedOn w:val="a0"/>
    <w:link w:val="afa"/>
    <w:uiPriority w:val="99"/>
    <w:semiHidden/>
    <w:rsid w:val="003C43A2"/>
    <w:rPr>
      <w:rFonts w:eastAsia="Meiryo UI"/>
      <w:noProof/>
      <w:color w:val="FFFFFF" w:themeColor="background1"/>
      <w:sz w:val="22"/>
    </w:rPr>
  </w:style>
  <w:style w:type="character" w:styleId="afc">
    <w:name w:val="Hyperlink"/>
    <w:basedOn w:val="a0"/>
    <w:uiPriority w:val="99"/>
    <w:unhideWhenUsed/>
    <w:rsid w:val="00380F27"/>
    <w:rPr>
      <w:color w:val="9454C3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sid w:val="00397E17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E&#12513;&#12540;&#12523;&#65295;kenko@town-mihama.lg.jp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E&#12513;&#12540;&#12523;&#65295;kenko@town-mihama.lg.j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uiki10\AppData\Roaming\Microsoft\Templates\&#22770;&#12426;&#20986;&#12375;&#20013;&#12398;&#21697;&#30446;&#12398;&#12481;&#12521;&#12471;.dotx" TargetMode="External"/></Relationships>
</file>

<file path=word/theme/theme1.xml><?xml version="1.0" encoding="utf-8"?>
<a:theme xmlns:a="http://schemas.openxmlformats.org/drawingml/2006/main" name="メトロポリタン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メトロポリタン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メトロポリタン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91053-9871-4FB7-98C2-EBD343A3BE47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085D7A9-FC81-4D11-98D4-013F77622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E66253-44CE-4489-A85A-83C54CF80E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B4C2CD-F595-49DB-AFC5-5416FC1D2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売り出し中の品目のチラシ</Template>
  <TotalTime>0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愛称募集</vt:lpstr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愛称募集</dc:title>
  <dc:subject/>
  <dc:creator/>
  <cp:keywords/>
  <dc:description/>
  <cp:lastModifiedBy/>
  <cp:revision>1</cp:revision>
  <dcterms:created xsi:type="dcterms:W3CDTF">2025-07-10T00:02:00Z</dcterms:created>
  <dcterms:modified xsi:type="dcterms:W3CDTF">2025-07-25T00:03:00Z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