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7019" w:rsidRDefault="00E91832" w:rsidP="00B87019">
      <w: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C6716C9" wp14:editId="59E1FBBA">
                <wp:simplePos x="0" y="0"/>
                <wp:positionH relativeFrom="column">
                  <wp:posOffset>8573</wp:posOffset>
                </wp:positionH>
                <wp:positionV relativeFrom="paragraph">
                  <wp:posOffset>5623560</wp:posOffset>
                </wp:positionV>
                <wp:extent cx="1704975" cy="385762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3857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7019" w:rsidRPr="009D2920" w:rsidRDefault="00B87019" w:rsidP="009D292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4F3A57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0"/>
                                <w:szCs w:val="30"/>
                              </w:rPr>
                              <w:t>施設の</w:t>
                            </w:r>
                            <w:r w:rsidRPr="004F3A57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0"/>
                                <w:szCs w:val="30"/>
                              </w:rPr>
                              <w:t>紹介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716C9" id="正方形/長方形 12" o:spid="_x0000_s1026" style="position:absolute;margin-left:.7pt;margin-top:442.8pt;width:134.25pt;height:30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" filled="f" stroked="f" strokeweight="1pt">
                <v:textbox>
                  <w:txbxContent>
                    <w:p w:rsidR="00B87019" w:rsidRPr="009D2920" w:rsidRDefault="00B87019" w:rsidP="009D2920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0"/>
                          <w:szCs w:val="30"/>
                        </w:rPr>
                      </w:pPr>
                      <w:r w:rsidRPr="004F3A57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0"/>
                          <w:szCs w:val="30"/>
                        </w:rPr>
                        <w:t>施設の</w:t>
                      </w:r>
                      <w:r w:rsidRPr="004F3A57">
                        <w:rPr>
                          <w:rFonts w:ascii="BIZ UDPゴシック" w:eastAsia="BIZ UDPゴシック" w:hAnsi="BIZ UDPゴシック"/>
                          <w:color w:val="000000" w:themeColor="text1"/>
                          <w:sz w:val="30"/>
                          <w:szCs w:val="30"/>
                        </w:rPr>
                        <w:t>紹介</w:t>
                      </w:r>
                    </w:p>
                  </w:txbxContent>
                </v:textbox>
              </v:rect>
            </w:pict>
          </mc:Fallback>
        </mc:AlternateContent>
      </w:r>
      <w:r w:rsidR="00AC2A9D"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0B5A725" wp14:editId="43DA10E1">
                <wp:simplePos x="0" y="0"/>
                <wp:positionH relativeFrom="column">
                  <wp:posOffset>61277</wp:posOffset>
                </wp:positionH>
                <wp:positionV relativeFrom="paragraph">
                  <wp:posOffset>5224145</wp:posOffset>
                </wp:positionV>
                <wp:extent cx="1419225" cy="400050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7019" w:rsidRPr="00DD4985" w:rsidRDefault="00B87019" w:rsidP="00B8701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DD4985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完成イメージ</w:t>
                            </w:r>
                            <w:r w:rsidRPr="00DD4985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5A725" id="正方形/長方形 16" o:spid="_x0000_s1027" style="position:absolute;margin-left:4.8pt;margin-top:411.35pt;width:111.75pt;height:31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" filled="f" stroked="f" strokeweight="1pt">
                <v:textbox>
                  <w:txbxContent>
                    <w:p w:rsidR="00B87019" w:rsidRPr="00DD4985" w:rsidRDefault="00B87019" w:rsidP="00B87019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DD4985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完成イメージ</w:t>
                      </w:r>
                      <w:r w:rsidRPr="00DD4985">
                        <w:rPr>
                          <w:rFonts w:ascii="BIZ UDPゴシック" w:eastAsia="BIZ UDPゴシック" w:hAnsi="BIZ UDPゴシック"/>
                          <w:sz w:val="24"/>
                        </w:rPr>
                        <w:t>図</w:t>
                      </w:r>
                    </w:p>
                  </w:txbxContent>
                </v:textbox>
              </v:rect>
            </w:pict>
          </mc:Fallback>
        </mc:AlternateContent>
      </w:r>
      <w:r w:rsidR="00AC2A9D">
        <w:rPr>
          <w:rFonts w:ascii="HG丸ｺﾞｼｯｸM-PRO" w:eastAsia="HG丸ｺﾞｼｯｸM-PRO" w:hAnsi="HG丸ｺﾞｼｯｸM-PRO"/>
          <w:sz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E0218E5" wp14:editId="4181EEDF">
                <wp:simplePos x="0" y="0"/>
                <wp:positionH relativeFrom="column">
                  <wp:posOffset>1480502</wp:posOffset>
                </wp:positionH>
                <wp:positionV relativeFrom="paragraph">
                  <wp:posOffset>4324033</wp:posOffset>
                </wp:positionV>
                <wp:extent cx="6343015" cy="1662113"/>
                <wp:effectExtent l="19050" t="0" r="38735" b="33655"/>
                <wp:wrapNone/>
                <wp:docPr id="9" name="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015" cy="1662113"/>
                        </a:xfrm>
                        <a:prstGeom prst="cloud">
                          <a:avLst/>
                        </a:prstGeom>
                        <a:solidFill>
                          <a:srgbClr val="FAC09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7019" w:rsidRPr="00F46179" w:rsidRDefault="00B87019" w:rsidP="00B87019">
                            <w:pPr>
                              <w:spacing w:after="3" w:line="540" w:lineRule="exact"/>
                              <w:rPr>
                                <w:rFonts w:ascii="BIZ UDPゴシック" w:eastAsia="BIZ UDPゴシック" w:hAnsi="BIZ UDPゴシック" w:cs="HG丸ｺﾞｼｯｸM-PRO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HG丸ｺﾞｼｯｸM-PRO" w:hint="eastAsia"/>
                                <w:color w:val="000000"/>
                                <w:sz w:val="28"/>
                                <w:szCs w:val="28"/>
                              </w:rPr>
                              <w:t>令和８年度に</w:t>
                            </w:r>
                            <w:r w:rsidRPr="00F46179">
                              <w:rPr>
                                <w:rFonts w:ascii="BIZ UDPゴシック" w:eastAsia="BIZ UDPゴシック" w:hAnsi="BIZ UDPゴシック" w:cs="HG丸ｺﾞｼｯｸM-PRO" w:hint="eastAsia"/>
                                <w:color w:val="000000"/>
                                <w:sz w:val="28"/>
                                <w:szCs w:val="28"/>
                              </w:rPr>
                              <w:t>開設</w:t>
                            </w:r>
                            <w:r>
                              <w:rPr>
                                <w:rFonts w:ascii="BIZ UDPゴシック" w:eastAsia="BIZ UDPゴシック" w:hAnsi="BIZ UDPゴシック" w:cs="HG丸ｺﾞｼｯｸM-PRO" w:hint="eastAsia"/>
                                <w:color w:val="000000"/>
                                <w:sz w:val="28"/>
                                <w:szCs w:val="28"/>
                              </w:rPr>
                              <w:t>予定</w:t>
                            </w:r>
                            <w:r>
                              <w:rPr>
                                <w:rFonts w:ascii="BIZ UDPゴシック" w:eastAsia="BIZ UDPゴシック" w:hAnsi="BIZ UDPゴシック" w:cs="HG丸ｺﾞｼｯｸM-PRO"/>
                                <w:color w:val="00000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 w:cs="HG丸ｺﾞｼｯｸM-PRO" w:hint="eastAsia"/>
                                <w:color w:val="000000"/>
                                <w:sz w:val="28"/>
                                <w:szCs w:val="28"/>
                              </w:rPr>
                              <w:t>「多世代交流型子育て拠点施設」</w:t>
                            </w:r>
                            <w:r>
                              <w:rPr>
                                <w:rFonts w:ascii="BIZ UDPゴシック" w:eastAsia="BIZ UDPゴシック" w:hAnsi="BIZ UDPゴシック" w:cs="HG丸ｺﾞｼｯｸM-PRO"/>
                                <w:color w:val="000000"/>
                                <w:sz w:val="28"/>
                                <w:szCs w:val="28"/>
                              </w:rPr>
                              <w:t>が</w:t>
                            </w:r>
                            <w:r w:rsidRPr="00F46179">
                              <w:rPr>
                                <w:rFonts w:ascii="BIZ UDPゴシック" w:eastAsia="BIZ UDPゴシック" w:hAnsi="BIZ UDPゴシック" w:cs="HG丸ｺﾞｼｯｸM-PRO" w:hint="eastAsia"/>
                                <w:color w:val="000000"/>
                                <w:sz w:val="28"/>
                                <w:szCs w:val="28"/>
                              </w:rPr>
                              <w:t>、みなさまに親しまれる身近な施設として、ご利用いただけるように愛称を募集します。</w:t>
                            </w:r>
                          </w:p>
                          <w:p w:rsidR="00B87019" w:rsidRPr="00F751F2" w:rsidRDefault="00B87019" w:rsidP="00B8701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218E5" id="雲 9" o:spid="_x0000_s1028" style="position:absolute;margin-left:116.55pt;margin-top:340.5pt;width:499.45pt;height:130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ac090" strokecolor="#243255 [1604]" strokeweight="1pt">
                <v:stroke joinstyle="miter"/>
                <v:formulas/>
                <v:path arrowok="t" o:connecttype="custom" o:connectlocs="689069,1007156;317151,976491;1017232,1342733;854545,1357392;2419449,1503981;2321367,1437035;4232641,1337039;4193438,1410488;5011129,883151;5488470,1157708;6137161,590743;5924552,693701;5627077,208764;5638236,257397;4269495,152053;4378442,90031;3250942,181601;3303654,128121;2055607,199761;2246484,251625;605963,607479;572633,552883" o:connectangles="0,0,0,0,0,0,0,0,0,0,0,0,0,0,0,0,0,0,0,0,0,0" textboxrect="0,0,43200,43200"/>
                <v:textbox>
                  <w:txbxContent>
                    <w:p w:rsidR="00B87019" w:rsidRPr="00F46179" w:rsidRDefault="00B87019" w:rsidP="00B87019">
                      <w:pPr>
                        <w:spacing w:after="3" w:line="540" w:lineRule="exact"/>
                        <w:rPr>
                          <w:rFonts w:ascii="BIZ UDPゴシック" w:eastAsia="BIZ UDPゴシック" w:hAnsi="BIZ UDPゴシック" w:cs="HG丸ｺﾞｼｯｸM-PRO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cs="HG丸ｺﾞｼｯｸM-PRO" w:hint="eastAsia"/>
                          <w:color w:val="000000"/>
                          <w:sz w:val="28"/>
                          <w:szCs w:val="28"/>
                        </w:rPr>
                        <w:t>令和８年度に</w:t>
                      </w:r>
                      <w:r w:rsidRPr="00F46179">
                        <w:rPr>
                          <w:rFonts w:ascii="BIZ UDPゴシック" w:eastAsia="BIZ UDPゴシック" w:hAnsi="BIZ UDPゴシック" w:cs="HG丸ｺﾞｼｯｸM-PRO" w:hint="eastAsia"/>
                          <w:color w:val="000000"/>
                          <w:sz w:val="28"/>
                          <w:szCs w:val="28"/>
                        </w:rPr>
                        <w:t>開設</w:t>
                      </w:r>
                      <w:r>
                        <w:rPr>
                          <w:rFonts w:ascii="BIZ UDPゴシック" w:eastAsia="BIZ UDPゴシック" w:hAnsi="BIZ UDPゴシック" w:cs="HG丸ｺﾞｼｯｸM-PRO" w:hint="eastAsia"/>
                          <w:color w:val="000000"/>
                          <w:sz w:val="28"/>
                          <w:szCs w:val="28"/>
                        </w:rPr>
                        <w:t>予定</w:t>
                      </w:r>
                      <w:r>
                        <w:rPr>
                          <w:rFonts w:ascii="BIZ UDPゴシック" w:eastAsia="BIZ UDPゴシック" w:hAnsi="BIZ UDPゴシック" w:cs="HG丸ｺﾞｼｯｸM-PRO"/>
                          <w:color w:val="00000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 w:cs="HG丸ｺﾞｼｯｸM-PRO" w:hint="eastAsia"/>
                          <w:color w:val="000000"/>
                          <w:sz w:val="28"/>
                          <w:szCs w:val="28"/>
                        </w:rPr>
                        <w:t>「多世代交流型子育て拠点施設」</w:t>
                      </w:r>
                      <w:r>
                        <w:rPr>
                          <w:rFonts w:ascii="BIZ UDPゴシック" w:eastAsia="BIZ UDPゴシック" w:hAnsi="BIZ UDPゴシック" w:cs="HG丸ｺﾞｼｯｸM-PRO"/>
                          <w:color w:val="000000"/>
                          <w:sz w:val="28"/>
                          <w:szCs w:val="28"/>
                        </w:rPr>
                        <w:t>が</w:t>
                      </w:r>
                      <w:r w:rsidRPr="00F46179">
                        <w:rPr>
                          <w:rFonts w:ascii="BIZ UDPゴシック" w:eastAsia="BIZ UDPゴシック" w:hAnsi="BIZ UDPゴシック" w:cs="HG丸ｺﾞｼｯｸM-PRO" w:hint="eastAsia"/>
                          <w:color w:val="000000"/>
                          <w:sz w:val="28"/>
                          <w:szCs w:val="28"/>
                        </w:rPr>
                        <w:t>、みなさまに親しまれる身近な施設として、ご利用いただけるように愛称を募集します。</w:t>
                      </w:r>
                    </w:p>
                    <w:p w:rsidR="00B87019" w:rsidRPr="00F751F2" w:rsidRDefault="00B87019" w:rsidP="00B8701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7019">
        <w:rPr>
          <w:rFonts w:ascii="HG丸ｺﾞｼｯｸM-PRO" w:eastAsia="HG丸ｺﾞｼｯｸM-PRO" w:hAnsi="HG丸ｺﾞｼｯｸM-PRO"/>
          <w:sz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1929BEB" wp14:editId="307464B5">
                <wp:simplePos x="0" y="0"/>
                <wp:positionH relativeFrom="column">
                  <wp:posOffset>1713548</wp:posOffset>
                </wp:positionH>
                <wp:positionV relativeFrom="paragraph">
                  <wp:posOffset>1285240</wp:posOffset>
                </wp:positionV>
                <wp:extent cx="5467350" cy="47625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0" cy="476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7019" w:rsidRPr="00B87019" w:rsidRDefault="00B87019" w:rsidP="00B8701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B870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2025</w:t>
                            </w:r>
                            <w:r w:rsidRPr="00B8701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年8月1日</w:t>
                            </w:r>
                            <w:r w:rsidRPr="00B870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(金)</w:t>
                            </w:r>
                            <w:r w:rsidRPr="00B8701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～9月30日</w:t>
                            </w:r>
                            <w:r w:rsidRPr="00B870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(火)必着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29BEB" id="正方形/長方形 8" o:spid="_x0000_s1029" style="position:absolute;margin-left:134.95pt;margin-top:101.2pt;width:430.5pt;height:37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" filled="f" stroked="f" strokeweight="1pt">
                <v:textbox>
                  <w:txbxContent>
                    <w:p w:rsidR="00B87019" w:rsidRPr="00B87019" w:rsidRDefault="00B87019" w:rsidP="00B87019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B8701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0"/>
                          <w:szCs w:val="40"/>
                        </w:rPr>
                        <w:t>2025</w:t>
                      </w:r>
                      <w:r w:rsidRPr="00B87019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40"/>
                          <w:szCs w:val="40"/>
                        </w:rPr>
                        <w:t>年8月1日</w:t>
                      </w:r>
                      <w:r w:rsidRPr="00B8701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0"/>
                          <w:szCs w:val="40"/>
                        </w:rPr>
                        <w:t>(金)</w:t>
                      </w:r>
                      <w:r w:rsidRPr="00B87019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40"/>
                          <w:szCs w:val="40"/>
                        </w:rPr>
                        <w:t>～9月30日</w:t>
                      </w:r>
                      <w:r w:rsidRPr="00B8701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0"/>
                          <w:szCs w:val="40"/>
                        </w:rPr>
                        <w:t>(火)必着</w:t>
                      </w:r>
                    </w:p>
                  </w:txbxContent>
                </v:textbox>
              </v:rect>
            </w:pict>
          </mc:Fallback>
        </mc:AlternateContent>
      </w:r>
      <w:r w:rsidR="00B87019">
        <w:rPr>
          <w:rFonts w:ascii="HG丸ｺﾞｼｯｸM-PRO" w:eastAsia="HG丸ｺﾞｼｯｸM-PRO" w:hAnsi="HG丸ｺﾞｼｯｸM-PRO"/>
          <w:sz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C484187" wp14:editId="7B06C6B5">
                <wp:simplePos x="0" y="0"/>
                <wp:positionH relativeFrom="column">
                  <wp:posOffset>266065</wp:posOffset>
                </wp:positionH>
                <wp:positionV relativeFrom="paragraph">
                  <wp:posOffset>1236662</wp:posOffset>
                </wp:positionV>
                <wp:extent cx="1480820" cy="47625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82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019" w:rsidRPr="00B87019" w:rsidRDefault="00B87019" w:rsidP="00B8701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B870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募集期間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84187" id="正方形/長方形 7" o:spid="_x0000_s1030" style="position:absolute;margin-left:20.95pt;margin-top:97.35pt;width:116.6pt;height:37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" filled="f" stroked="f" strokeweight="1pt">
                <v:textbox>
                  <w:txbxContent>
                    <w:p w:rsidR="00B87019" w:rsidRPr="00B87019" w:rsidRDefault="00B87019" w:rsidP="00B8701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B8701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0"/>
                          <w:szCs w:val="40"/>
                        </w:rPr>
                        <w:t>募集期間</w:t>
                      </w:r>
                    </w:p>
                  </w:txbxContent>
                </v:textbox>
              </v:rect>
            </w:pict>
          </mc:Fallback>
        </mc:AlternateContent>
      </w:r>
      <w:r w:rsidR="00B87019"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1FC66ACC" wp14:editId="19FBCC88">
                <wp:simplePos x="0" y="0"/>
                <wp:positionH relativeFrom="column">
                  <wp:posOffset>-281305</wp:posOffset>
                </wp:positionH>
                <wp:positionV relativeFrom="paragraph">
                  <wp:posOffset>5142865</wp:posOffset>
                </wp:positionV>
                <wp:extent cx="7691120" cy="5400675"/>
                <wp:effectExtent l="0" t="0" r="5080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1120" cy="5400675"/>
                        </a:xfrm>
                        <a:prstGeom prst="rect">
                          <a:avLst/>
                        </a:prstGeom>
                        <a:solidFill>
                          <a:srgbClr val="C3D69B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019" w:rsidRDefault="00B87019" w:rsidP="00B87019"/>
                          <w:p w:rsidR="002E0329" w:rsidRDefault="002E0329" w:rsidP="00B87019"/>
                          <w:p w:rsidR="002E0329" w:rsidRDefault="002E0329" w:rsidP="00B87019"/>
                          <w:p w:rsidR="002E0329" w:rsidRDefault="002E0329" w:rsidP="00B87019"/>
                          <w:p w:rsidR="002E0329" w:rsidRDefault="002E0329" w:rsidP="00B87019"/>
                          <w:p w:rsidR="002E0329" w:rsidRDefault="002E0329" w:rsidP="00B87019"/>
                          <w:p w:rsidR="002E0329" w:rsidRDefault="002E0329" w:rsidP="00B87019"/>
                          <w:p w:rsidR="002E0329" w:rsidRPr="002E0329" w:rsidRDefault="002E0329" w:rsidP="00B87019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C66ACC" id="正方形/長方形 11" o:spid="_x0000_s1031" style="position:absolute;margin-left:-22.15pt;margin-top:404.95pt;width:605.6pt;height:425.2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" fillcolor="#c3d69b" stroked="f">
                <v:textbox>
                  <w:txbxContent>
                    <w:p w:rsidR="00B87019" w:rsidRDefault="00B87019" w:rsidP="00B87019"/>
                    <w:p w:rsidR="002E0329" w:rsidRDefault="002E0329" w:rsidP="00B87019"/>
                    <w:p w:rsidR="002E0329" w:rsidRDefault="002E0329" w:rsidP="00B87019"/>
                    <w:p w:rsidR="002E0329" w:rsidRDefault="002E0329" w:rsidP="00B87019"/>
                    <w:p w:rsidR="002E0329" w:rsidRDefault="002E0329" w:rsidP="00B87019"/>
                    <w:p w:rsidR="002E0329" w:rsidRDefault="002E0329" w:rsidP="00B87019"/>
                    <w:p w:rsidR="002E0329" w:rsidRDefault="002E0329" w:rsidP="00B87019"/>
                    <w:p w:rsidR="002E0329" w:rsidRPr="002E0329" w:rsidRDefault="002E0329" w:rsidP="00B87019">
                      <w:r>
                        <w:rPr>
                          <w:rFonts w:hint="eastAsia"/>
                        </w:rPr>
                        <w:t xml:space="preserve">　　　</w:t>
                      </w:r>
                    </w:p>
                  </w:txbxContent>
                </v:textbox>
              </v:rect>
            </w:pict>
          </mc:Fallback>
        </mc:AlternateContent>
      </w:r>
      <w:r w:rsidR="00AC2A9D" w:rsidRPr="0077348F">
        <w:rPr>
          <w:rFonts w:ascii="HG丸ｺﾞｼｯｸM-PRO" w:eastAsia="HG丸ｺﾞｼｯｸM-PRO" w:hAnsi="HG丸ｺﾞｼｯｸM-PRO"/>
          <w:sz w:val="24"/>
        </w:rPr>
        <w:object w:dxaOrig="6315" w:dyaOrig="44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6.15pt;height:444.4pt" o:ole="">
            <v:imagedata r:id="rId11" o:title="" croptop="1462f" cropbottom="1019f" cropleft="3320f" cropright="3416f"/>
          </v:shape>
          <o:OLEObject Type="Embed" ProgID="AcroExch.Document.DC" ShapeID="_x0000_i1025" DrawAspect="Content" ObjectID="_1814938078" r:id="rId12"/>
        </w:object>
      </w:r>
      <w:r w:rsidR="00B87019">
        <w:rPr>
          <w:rFonts w:ascii="HG丸ｺﾞｼｯｸM-PRO" w:eastAsia="HG丸ｺﾞｼｯｸM-PRO" w:hAnsi="HG丸ｺﾞｼｯｸM-PRO"/>
          <w:sz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BE24EA0" wp14:editId="63EF4C6E">
                <wp:simplePos x="0" y="0"/>
                <wp:positionH relativeFrom="page">
                  <wp:align>right</wp:align>
                </wp:positionH>
                <wp:positionV relativeFrom="paragraph">
                  <wp:posOffset>142240</wp:posOffset>
                </wp:positionV>
                <wp:extent cx="3581400" cy="1228407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22840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7019" w:rsidRPr="00B87019" w:rsidRDefault="00B87019" w:rsidP="00B8701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r w:rsidRPr="00B8701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20"/>
                                <w:szCs w:val="120"/>
                              </w:rPr>
                              <w:t>愛称募集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24EA0" id="正方形/長方形 6" o:spid="_x0000_s1032" style="position:absolute;margin-left:230.8pt;margin-top:11.2pt;width:282pt;height:96.7pt;z-index:2517329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" filled="f" stroked="f" strokeweight="1pt">
                <v:textbox>
                  <w:txbxContent>
                    <w:p w:rsidR="00B87019" w:rsidRPr="00B87019" w:rsidRDefault="00B87019" w:rsidP="00B8701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20"/>
                          <w:szCs w:val="120"/>
                        </w:rPr>
                      </w:pPr>
                      <w:r w:rsidRPr="00B8701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20"/>
                          <w:szCs w:val="120"/>
                        </w:rPr>
                        <w:t>愛称募集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87019">
        <w:rPr>
          <w:rFonts w:ascii="HG丸ｺﾞｼｯｸM-PRO" w:eastAsia="HG丸ｺﾞｼｯｸM-PRO" w:hAnsi="HG丸ｺﾞｼｯｸM-PRO"/>
          <w:sz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E53FEFC" wp14:editId="276A0063">
                <wp:simplePos x="0" y="0"/>
                <wp:positionH relativeFrom="column">
                  <wp:posOffset>190183</wp:posOffset>
                </wp:positionH>
                <wp:positionV relativeFrom="paragraph">
                  <wp:posOffset>271145</wp:posOffset>
                </wp:positionV>
                <wp:extent cx="3886200" cy="704850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7019" w:rsidRPr="00453BE6" w:rsidRDefault="00B87019" w:rsidP="00B8701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</w:rPr>
                            </w:pPr>
                            <w:r w:rsidRPr="00453BE6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>多世代交流型子育て拠点施設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3FEFC" id="正方形/長方形 5" o:spid="_x0000_s1033" style="position:absolute;margin-left:15pt;margin-top:21.35pt;width:306pt;height:55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" filled="f" stroked="f" strokeweight="1pt">
                <v:textbox>
                  <w:txbxContent>
                    <w:p w:rsidR="00B87019" w:rsidRPr="00453BE6" w:rsidRDefault="00B87019" w:rsidP="00B8701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44"/>
                          <w:szCs w:val="44"/>
                        </w:rPr>
                      </w:pPr>
                      <w:r w:rsidRPr="00453BE6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>多世代交流型子育て拠点施設</w:t>
                      </w:r>
                    </w:p>
                  </w:txbxContent>
                </v:textbox>
              </v:rect>
            </w:pict>
          </mc:Fallback>
        </mc:AlternateContent>
      </w:r>
      <w:r w:rsidR="00B87019">
        <w:rPr>
          <w:rFonts w:ascii="HG丸ｺﾞｼｯｸM-PRO" w:eastAsia="HG丸ｺﾞｼｯｸM-PRO" w:hAnsi="HG丸ｺﾞｼｯｸM-PRO"/>
          <w:sz w:val="24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289D8CBD" wp14:editId="3F2D0008">
                <wp:simplePos x="0" y="0"/>
                <wp:positionH relativeFrom="column">
                  <wp:posOffset>899794</wp:posOffset>
                </wp:positionH>
                <wp:positionV relativeFrom="paragraph">
                  <wp:posOffset>537845</wp:posOffset>
                </wp:positionV>
                <wp:extent cx="1514475" cy="914400"/>
                <wp:effectExtent l="0" t="0" r="28575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213F20" id="正方形/長方形 3" o:spid="_x0000_s1026" style="position:absolute;left:0;text-align:left;margin-left:70.85pt;margin-top:42.35pt;width:119.25pt;height:1in;z-index:-251582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" fillcolor="#4a66ac [3204]" strokecolor="#243255 [1604]" strokeweight="1pt"/>
            </w:pict>
          </mc:Fallback>
        </mc:AlternateContent>
      </w:r>
    </w:p>
    <w:p w:rsidR="00B87019" w:rsidRPr="00F751F2" w:rsidRDefault="00E91832" w:rsidP="00B87019">
      <w:r>
        <w:rPr>
          <w:rFonts w:ascii="HG丸ｺﾞｼｯｸM-PRO" w:eastAsia="HG丸ｺﾞｼｯｸM-PRO" w:hAnsi="HG丸ｺﾞｼｯｸM-PRO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D82FF30" wp14:editId="3584AE81">
                <wp:simplePos x="0" y="0"/>
                <wp:positionH relativeFrom="column">
                  <wp:posOffset>-189865</wp:posOffset>
                </wp:positionH>
                <wp:positionV relativeFrom="paragraph">
                  <wp:posOffset>189548</wp:posOffset>
                </wp:positionV>
                <wp:extent cx="7281545" cy="476250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54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019" w:rsidRPr="009D2920" w:rsidRDefault="00B87019" w:rsidP="00AC2A9D">
                            <w:pPr>
                              <w:ind w:firstLineChars="200" w:firstLine="520"/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9D2920">
                              <w:rPr>
                                <w:rFonts w:ascii="HG丸ｺﾞｼｯｸM-PRO" w:eastAsia="HG丸ｺﾞｼｯｸM-PRO" w:hAnsi="HG丸ｺﾞｼｯｸM-PRO" w:hint="eastAsia"/>
                                <w:color w:val="auto"/>
                                <w:sz w:val="26"/>
                                <w:szCs w:val="26"/>
                              </w:rPr>
                              <w:t>▶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子育て支援センター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、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ファミリー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・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サポート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・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センター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、</w:t>
                            </w:r>
                            <w:r w:rsidR="0007576A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こ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どもの居場所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、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地域交流スペース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2FF30" id="正方形/長方形 13" o:spid="_x0000_s1034" style="position:absolute;margin-left:-14.95pt;margin-top:14.95pt;width:573.35pt;height:37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" filled="f" stroked="f" strokeweight="1pt">
                <v:textbox>
                  <w:txbxContent>
                    <w:p w:rsidR="00B87019" w:rsidRPr="009D2920" w:rsidRDefault="00B87019" w:rsidP="00AC2A9D">
                      <w:pPr>
                        <w:ind w:firstLineChars="200" w:firstLine="520"/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</w:pPr>
                      <w:r w:rsidRPr="009D2920">
                        <w:rPr>
                          <w:rFonts w:ascii="HG丸ｺﾞｼｯｸM-PRO" w:eastAsia="HG丸ｺﾞｼｯｸM-PRO" w:hAnsi="HG丸ｺﾞｼｯｸM-PRO" w:hint="eastAsia"/>
                          <w:color w:val="auto"/>
                          <w:sz w:val="26"/>
                          <w:szCs w:val="26"/>
                        </w:rPr>
                        <w:t>▶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 xml:space="preserve">　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子育て支援センター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、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ファミリー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・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サポート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・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センター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、</w:t>
                      </w:r>
                      <w:r w:rsidR="0007576A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こ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どもの居場所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、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地域交流スペース</w:t>
                      </w:r>
                    </w:p>
                  </w:txbxContent>
                </v:textbox>
              </v:rect>
            </w:pict>
          </mc:Fallback>
        </mc:AlternateContent>
      </w:r>
    </w:p>
    <w:p w:rsidR="00B87019" w:rsidRPr="00F751F2" w:rsidRDefault="0038600F" w:rsidP="00B87019">
      <w:r w:rsidRPr="000C6E87">
        <w:rPr>
          <w:u w:val="single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13496901" wp14:editId="024DF879">
                <wp:simplePos x="0" y="0"/>
                <wp:positionH relativeFrom="column">
                  <wp:posOffset>5019040</wp:posOffset>
                </wp:positionH>
                <wp:positionV relativeFrom="paragraph">
                  <wp:posOffset>260668</wp:posOffset>
                </wp:positionV>
                <wp:extent cx="2161540" cy="2714625"/>
                <wp:effectExtent l="19050" t="19050" r="10160" b="28575"/>
                <wp:wrapNone/>
                <wp:docPr id="23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1540" cy="2714625"/>
                          <a:chOff x="0" y="0"/>
                          <a:chExt cx="6705600" cy="9029700"/>
                        </a:xfrm>
                      </wpg:grpSpPr>
                      <pic:pic xmlns:pic="http://schemas.openxmlformats.org/drawingml/2006/picture">
                        <pic:nvPicPr>
                          <pic:cNvPr id="24" name="Picture 1" descr="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0" cy="902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5" name="フリーフォーム 25"/>
                        <wps:cNvSpPr/>
                        <wps:spPr>
                          <a:xfrm>
                            <a:off x="3148013" y="5357812"/>
                            <a:ext cx="600075" cy="628650"/>
                          </a:xfrm>
                          <a:custGeom>
                            <a:avLst/>
                            <a:gdLst>
                              <a:gd name="connsiteX0" fmla="*/ 0 w 600075"/>
                              <a:gd name="connsiteY0" fmla="*/ 0 h 566738"/>
                              <a:gd name="connsiteX1" fmla="*/ 128587 w 600075"/>
                              <a:gd name="connsiteY1" fmla="*/ 566738 h 566738"/>
                              <a:gd name="connsiteX2" fmla="*/ 385762 w 600075"/>
                              <a:gd name="connsiteY2" fmla="*/ 514350 h 566738"/>
                              <a:gd name="connsiteX3" fmla="*/ 366712 w 600075"/>
                              <a:gd name="connsiteY3" fmla="*/ 381000 h 566738"/>
                              <a:gd name="connsiteX4" fmla="*/ 600075 w 600075"/>
                              <a:gd name="connsiteY4" fmla="*/ 342900 h 566738"/>
                              <a:gd name="connsiteX5" fmla="*/ 566737 w 600075"/>
                              <a:gd name="connsiteY5" fmla="*/ 0 h 566738"/>
                              <a:gd name="connsiteX6" fmla="*/ 0 w 600075"/>
                              <a:gd name="connsiteY6" fmla="*/ 0 h 5667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600075" h="566738">
                                <a:moveTo>
                                  <a:pt x="0" y="0"/>
                                </a:moveTo>
                                <a:lnTo>
                                  <a:pt x="128587" y="566738"/>
                                </a:lnTo>
                                <a:lnTo>
                                  <a:pt x="385762" y="514350"/>
                                </a:lnTo>
                                <a:lnTo>
                                  <a:pt x="366712" y="381000"/>
                                </a:lnTo>
                                <a:lnTo>
                                  <a:pt x="600075" y="342900"/>
                                </a:lnTo>
                                <a:lnTo>
                                  <a:pt x="5667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78921D" id="グループ化 2" o:spid="_x0000_s1026" style="position:absolute;left:0;text-align:left;margin-left:395.2pt;margin-top:20.55pt;width:170.2pt;height:213.75pt;z-index:251747328;mso-width-relative:margin;mso-height-relative:margin" coordsize="67056,90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">
                <v:shape id="Picture 1" o:spid="_x0000_s1027" type="#_x0000_t75" alt="Map" style="position:absolute;width:67056;height:90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" stroked="t">
                  <v:imagedata r:id="rId14" o:title="Map"/>
                </v:shape>
                <v:shape id="フリーフォーム 25" o:spid="_x0000_s1028" style="position:absolute;left:31480;top:53578;width:6000;height:6286;visibility:visible;mso-wrap-style:square;v-text-anchor:top" coordsize="600075,56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" path="m,l128587,566738,385762,514350,366712,381000,600075,342900,566737,,,xe" fillcolor="red" strokecolor="#629dd1 [3205]">
                  <v:path arrowok="t" o:connecttype="custom" o:connectlocs="0,0;128587,628650;385762,570539;366712,422621;600075,380359;566737,0;0,0" o:connectangles="0,0,0,0,0,0,0"/>
                </v:shape>
              </v:group>
            </w:pict>
          </mc:Fallback>
        </mc:AlternateContent>
      </w:r>
      <w:r w:rsidR="00E91832"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E274B14" wp14:editId="04780B4C">
                <wp:simplePos x="0" y="0"/>
                <wp:positionH relativeFrom="column">
                  <wp:posOffset>7620</wp:posOffset>
                </wp:positionH>
                <wp:positionV relativeFrom="paragraph">
                  <wp:posOffset>208598</wp:posOffset>
                </wp:positionV>
                <wp:extent cx="1704975" cy="590550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590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7019" w:rsidRDefault="00B87019" w:rsidP="00B87019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C9115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0"/>
                                <w:szCs w:val="30"/>
                              </w:rPr>
                              <w:t>施設の機能</w:t>
                            </w:r>
                          </w:p>
                          <w:p w:rsidR="00B87019" w:rsidRPr="00C91155" w:rsidRDefault="00B87019" w:rsidP="00B8701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74B14" id="正方形/長方形 15" o:spid="_x0000_s1035" style="position:absolute;margin-left:.6pt;margin-top:16.45pt;width:134.25pt;height:46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" filled="f" stroked="f" strokeweight="1pt">
                <v:textbox>
                  <w:txbxContent>
                    <w:p w:rsidR="00B87019" w:rsidRDefault="00B87019" w:rsidP="00B87019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 w:val="30"/>
                          <w:szCs w:val="30"/>
                        </w:rPr>
                      </w:pPr>
                      <w:r w:rsidRPr="00C9115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0"/>
                          <w:szCs w:val="30"/>
                        </w:rPr>
                        <w:t>施設の機能</w:t>
                      </w:r>
                    </w:p>
                    <w:p w:rsidR="00B87019" w:rsidRPr="00C91155" w:rsidRDefault="00B87019" w:rsidP="00B87019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87019" w:rsidRPr="00F751F2" w:rsidRDefault="00E91832" w:rsidP="00B87019">
      <w:r>
        <w:rPr>
          <w:rFonts w:ascii="HG丸ｺﾞｼｯｸM-PRO" w:eastAsia="HG丸ｺﾞｼｯｸM-PRO" w:hAnsi="HG丸ｺﾞｼｯｸM-PRO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441FAC6" wp14:editId="723E35FA">
                <wp:simplePos x="0" y="0"/>
                <wp:positionH relativeFrom="column">
                  <wp:posOffset>61596</wp:posOffset>
                </wp:positionH>
                <wp:positionV relativeFrom="paragraph">
                  <wp:posOffset>216535</wp:posOffset>
                </wp:positionV>
                <wp:extent cx="5062538" cy="2343150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2538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019" w:rsidRPr="009D2920" w:rsidRDefault="00B87019" w:rsidP="00B87019">
                            <w:pPr>
                              <w:pStyle w:val="af2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子育て支援センター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で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、保護者と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赤ちゃん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が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安心して遊べます。</w:t>
                            </w:r>
                          </w:p>
                          <w:p w:rsidR="00B87019" w:rsidRPr="009D2920" w:rsidRDefault="00B87019" w:rsidP="00B87019">
                            <w:pPr>
                              <w:pStyle w:val="af2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子育てに対する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相談や、</w:t>
                            </w:r>
                            <w:r w:rsidR="008D21C1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こ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ども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たち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が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悩み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を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相談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できます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B87019" w:rsidRPr="009D2920" w:rsidRDefault="00B87019" w:rsidP="00B87019">
                            <w:pPr>
                              <w:pStyle w:val="af2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ファミリー・サポート・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センター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の機能があり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、家事援助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、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保育所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の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送迎など</w:t>
                            </w:r>
                            <w:r w:rsidR="00311506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が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必要な場合に利用できます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B87019" w:rsidRPr="009D2920" w:rsidRDefault="00B87019" w:rsidP="00B87019">
                            <w:pPr>
                              <w:pStyle w:val="af2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児童館機能があり、</w:t>
                            </w:r>
                            <w:r w:rsidR="008D21C1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こ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ども同士で遊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べ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ます。</w:t>
                            </w:r>
                          </w:p>
                          <w:p w:rsidR="00B87019" w:rsidRPr="009D2920" w:rsidRDefault="008D21C1" w:rsidP="00B87019">
                            <w:pPr>
                              <w:pStyle w:val="af2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図書室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等が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あり学習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スペース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として</w:t>
                            </w:r>
                            <w:r w:rsidR="00AE2597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も</w:t>
                            </w:r>
                            <w:r w:rsidR="00B87019"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利用できます。</w:t>
                            </w:r>
                          </w:p>
                          <w:p w:rsidR="00B87019" w:rsidRPr="009D2920" w:rsidRDefault="00B87019" w:rsidP="00B87019">
                            <w:pPr>
                              <w:pStyle w:val="af2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貸館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を行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います。館内は、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Wi-Fi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完備で</w:t>
                            </w:r>
                            <w:r w:rsidR="00793536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打合せ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やWEB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会議、</w:t>
                            </w:r>
                          </w:p>
                          <w:p w:rsidR="00B87019" w:rsidRPr="009D2920" w:rsidRDefault="00B87019" w:rsidP="00B87019">
                            <w:pPr>
                              <w:pStyle w:val="af2"/>
                              <w:ind w:left="360"/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セルフワークができます。</w:t>
                            </w:r>
                          </w:p>
                          <w:p w:rsidR="00B87019" w:rsidRDefault="00B87019" w:rsidP="009B54FD">
                            <w:pPr>
                              <w:pStyle w:val="af2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おもちゃ図書館や、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様々な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活動団体</w:t>
                            </w:r>
                            <w:r w:rsidR="00020AAA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等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の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イベントを開催し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、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多世代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間の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交流</w:t>
                            </w:r>
                            <w:r w:rsidRPr="009D292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>が</w:t>
                            </w:r>
                            <w:r w:rsidRPr="009D2920"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  <w:t>できます。</w:t>
                            </w:r>
                            <w:r w:rsidR="009B54FD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6"/>
                                <w:szCs w:val="26"/>
                              </w:rPr>
                              <w:t xml:space="preserve">　</w:t>
                            </w:r>
                          </w:p>
                          <w:p w:rsidR="002E0329" w:rsidRDefault="002E0329" w:rsidP="002E0329">
                            <w:pPr>
                              <w:pStyle w:val="af2"/>
                              <w:widowControl w:val="0"/>
                              <w:spacing w:after="0" w:line="240" w:lineRule="auto"/>
                              <w:ind w:left="360"/>
                              <w:contextualSpacing w:val="0"/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</w:pPr>
                          </w:p>
                          <w:p w:rsidR="00AC2A9D" w:rsidRDefault="00AC2A9D" w:rsidP="002E0329">
                            <w:pPr>
                              <w:pStyle w:val="af2"/>
                              <w:widowControl w:val="0"/>
                              <w:spacing w:after="0" w:line="240" w:lineRule="auto"/>
                              <w:ind w:left="360"/>
                              <w:contextualSpacing w:val="0"/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</w:pPr>
                          </w:p>
                          <w:p w:rsidR="00AC2A9D" w:rsidRDefault="00AC2A9D" w:rsidP="002E0329">
                            <w:pPr>
                              <w:pStyle w:val="af2"/>
                              <w:widowControl w:val="0"/>
                              <w:spacing w:after="0" w:line="240" w:lineRule="auto"/>
                              <w:ind w:left="360"/>
                              <w:contextualSpacing w:val="0"/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</w:pPr>
                          </w:p>
                          <w:p w:rsidR="002E0329" w:rsidRDefault="002E0329" w:rsidP="00992C2E">
                            <w:pPr>
                              <w:widowControl w:val="0"/>
                              <w:spacing w:after="0" w:line="240" w:lineRule="auto"/>
                              <w:rPr>
                                <w:rFonts w:ascii="BIZ UDPゴシック" w:eastAsia="BIZ UDPゴシック" w:hAnsi="BIZ UDPゴシック"/>
                                <w:color w:val="aut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1FAC6" id="正方形/長方形 10" o:spid="_x0000_s1036" style="position:absolute;margin-left:4.85pt;margin-top:17.05pt;width:398.65pt;height:184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" filled="f" stroked="f" strokeweight="1pt">
                <v:textbox>
                  <w:txbxContent>
                    <w:p w:rsidR="00B87019" w:rsidRPr="009D2920" w:rsidRDefault="00B87019" w:rsidP="00B87019">
                      <w:pPr>
                        <w:pStyle w:val="af2"/>
                        <w:widowControl w:val="0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</w:pP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子育て支援センター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で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、保護者と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赤ちゃん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が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安心して遊べます。</w:t>
                      </w:r>
                    </w:p>
                    <w:p w:rsidR="00B87019" w:rsidRPr="009D2920" w:rsidRDefault="00B87019" w:rsidP="00B87019">
                      <w:pPr>
                        <w:pStyle w:val="af2"/>
                        <w:widowControl w:val="0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</w:pP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子育てに対する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相談や、</w:t>
                      </w:r>
                      <w:r w:rsidR="008D21C1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こ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ども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たち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が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悩み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を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相談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できます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。</w:t>
                      </w:r>
                    </w:p>
                    <w:p w:rsidR="00B87019" w:rsidRPr="009D2920" w:rsidRDefault="00B87019" w:rsidP="00B87019">
                      <w:pPr>
                        <w:pStyle w:val="af2"/>
                        <w:widowControl w:val="0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</w:pP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ファミリー・サポート・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センター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の機能があり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、家事援助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、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保育所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の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送迎など</w:t>
                      </w:r>
                      <w:r w:rsidR="00311506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が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必要な場合に利用できます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。</w:t>
                      </w:r>
                    </w:p>
                    <w:p w:rsidR="00B87019" w:rsidRPr="009D2920" w:rsidRDefault="00B87019" w:rsidP="00B87019">
                      <w:pPr>
                        <w:pStyle w:val="af2"/>
                        <w:widowControl w:val="0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</w:pP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児童館機能があり、</w:t>
                      </w:r>
                      <w:r w:rsidR="008D21C1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こ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ども同士で遊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べ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ます。</w:t>
                      </w:r>
                    </w:p>
                    <w:p w:rsidR="00B87019" w:rsidRPr="009D2920" w:rsidRDefault="008D21C1" w:rsidP="00B87019">
                      <w:pPr>
                        <w:pStyle w:val="af2"/>
                        <w:widowControl w:val="0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図書室</w:t>
                      </w:r>
                      <w:r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等が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あり学習</w:t>
                      </w:r>
                      <w:r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スペース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として</w:t>
                      </w:r>
                      <w:r w:rsidR="00AE2597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も</w:t>
                      </w:r>
                      <w:r w:rsidR="00B87019"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利用できます。</w:t>
                      </w:r>
                    </w:p>
                    <w:p w:rsidR="00B87019" w:rsidRPr="009D2920" w:rsidRDefault="00B87019" w:rsidP="00B87019">
                      <w:pPr>
                        <w:pStyle w:val="af2"/>
                        <w:widowControl w:val="0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</w:pP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貸館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を行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います。館内は、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Wi-Fi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完備で</w:t>
                      </w:r>
                      <w:r w:rsidR="00793536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打合せ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やWEB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会議、</w:t>
                      </w:r>
                    </w:p>
                    <w:p w:rsidR="00B87019" w:rsidRPr="009D2920" w:rsidRDefault="00B87019" w:rsidP="00B87019">
                      <w:pPr>
                        <w:pStyle w:val="af2"/>
                        <w:ind w:left="360"/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</w:pP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セルフワークができます。</w:t>
                      </w:r>
                    </w:p>
                    <w:p w:rsidR="00B87019" w:rsidRDefault="00B87019" w:rsidP="009B54FD">
                      <w:pPr>
                        <w:pStyle w:val="af2"/>
                        <w:widowControl w:val="0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</w:pP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おもちゃ図書館や、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様々な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活動団体</w:t>
                      </w:r>
                      <w:r w:rsidR="00020AAA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等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の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イベントを開催し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、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多世代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間の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交流</w:t>
                      </w:r>
                      <w:r w:rsidRPr="009D2920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>が</w:t>
                      </w:r>
                      <w:r w:rsidRPr="009D2920"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  <w:t>できます。</w:t>
                      </w:r>
                      <w:r w:rsidR="009B54FD">
                        <w:rPr>
                          <w:rFonts w:ascii="BIZ UDPゴシック" w:eastAsia="BIZ UDPゴシック" w:hAnsi="BIZ UDPゴシック" w:hint="eastAsia"/>
                          <w:color w:val="auto"/>
                          <w:sz w:val="26"/>
                          <w:szCs w:val="26"/>
                        </w:rPr>
                        <w:t xml:space="preserve">　</w:t>
                      </w:r>
                    </w:p>
                    <w:p w:rsidR="002E0329" w:rsidRDefault="002E0329" w:rsidP="002E0329">
                      <w:pPr>
                        <w:pStyle w:val="af2"/>
                        <w:widowControl w:val="0"/>
                        <w:spacing w:after="0" w:line="240" w:lineRule="auto"/>
                        <w:ind w:left="360"/>
                        <w:contextualSpacing w:val="0"/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</w:pPr>
                    </w:p>
                    <w:p w:rsidR="00AC2A9D" w:rsidRDefault="00AC2A9D" w:rsidP="002E0329">
                      <w:pPr>
                        <w:pStyle w:val="af2"/>
                        <w:widowControl w:val="0"/>
                        <w:spacing w:after="0" w:line="240" w:lineRule="auto"/>
                        <w:ind w:left="360"/>
                        <w:contextualSpacing w:val="0"/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</w:pPr>
                    </w:p>
                    <w:p w:rsidR="00AC2A9D" w:rsidRDefault="00AC2A9D" w:rsidP="002E0329">
                      <w:pPr>
                        <w:pStyle w:val="af2"/>
                        <w:widowControl w:val="0"/>
                        <w:spacing w:after="0" w:line="240" w:lineRule="auto"/>
                        <w:ind w:left="360"/>
                        <w:contextualSpacing w:val="0"/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</w:pPr>
                    </w:p>
                    <w:p w:rsidR="002E0329" w:rsidRDefault="002E0329" w:rsidP="00992C2E">
                      <w:pPr>
                        <w:widowControl w:val="0"/>
                        <w:spacing w:after="0" w:line="240" w:lineRule="auto"/>
                        <w:rPr>
                          <w:rFonts w:ascii="BIZ UDPゴシック" w:eastAsia="BIZ UDPゴシック" w:hAnsi="BIZ UDPゴシック"/>
                          <w:color w:val="auto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87019" w:rsidRDefault="00AC2A9D" w:rsidP="00B87019">
      <w:r>
        <w:rPr>
          <w:sz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DA23975" wp14:editId="4382FDA5">
                <wp:simplePos x="0" y="0"/>
                <wp:positionH relativeFrom="margin">
                  <wp:posOffset>5851842</wp:posOffset>
                </wp:positionH>
                <wp:positionV relativeFrom="paragraph">
                  <wp:posOffset>216493</wp:posOffset>
                </wp:positionV>
                <wp:extent cx="1214437" cy="328612"/>
                <wp:effectExtent l="0" t="0" r="24130" b="1460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437" cy="32861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7019" w:rsidRPr="003B613F" w:rsidRDefault="00B87019" w:rsidP="00B87019">
                            <w:pPr>
                              <w:spacing w:after="192"/>
                              <w:ind w:left="-5" w:right="206" w:hanging="10"/>
                              <w:rPr>
                                <w:rFonts w:ascii="HG丸ｺﾞｼｯｸM-PRO" w:eastAsia="HG丸ｺﾞｼｯｸM-PRO" w:hAnsi="HG丸ｺﾞｼｯｸM-PRO" w:cs="HG丸ｺﾞｼｯｸM-PRO"/>
                                <w:color w:val="FF0000"/>
                              </w:rPr>
                            </w:pPr>
                            <w:r w:rsidRPr="003B613F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FF0000"/>
                              </w:rPr>
                              <w:t>知多厚生病院</w:t>
                            </w:r>
                          </w:p>
                          <w:p w:rsidR="00B87019" w:rsidRDefault="00B87019" w:rsidP="00B870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23975" id="正方形/長方形 26" o:spid="_x0000_s1037" style="position:absolute;margin-left:460.75pt;margin-top:17.05pt;width:95.6pt;height:25.8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" filled="f" strokecolor="#41719c" strokeweight="1pt">
                <v:textbox>
                  <w:txbxContent>
                    <w:p w:rsidR="00B87019" w:rsidRPr="003B613F" w:rsidRDefault="00B87019" w:rsidP="00B87019">
                      <w:pPr>
                        <w:spacing w:after="192"/>
                        <w:ind w:left="-5" w:right="206" w:hanging="10"/>
                        <w:rPr>
                          <w:rFonts w:ascii="HG丸ｺﾞｼｯｸM-PRO" w:eastAsia="HG丸ｺﾞｼｯｸM-PRO" w:hAnsi="HG丸ｺﾞｼｯｸM-PRO" w:cs="HG丸ｺﾞｼｯｸM-PRO"/>
                          <w:color w:val="FF0000"/>
                        </w:rPr>
                      </w:pPr>
                      <w:r w:rsidRPr="003B613F">
                        <w:rPr>
                          <w:rFonts w:ascii="HG丸ｺﾞｼｯｸM-PRO" w:eastAsia="HG丸ｺﾞｼｯｸM-PRO" w:hAnsi="HG丸ｺﾞｼｯｸM-PRO" w:cs="HG丸ｺﾞｼｯｸM-PRO" w:hint="eastAsia"/>
                          <w:color w:val="FF0000"/>
                        </w:rPr>
                        <w:t>知多厚生病院</w:t>
                      </w:r>
                    </w:p>
                    <w:p w:rsidR="00B87019" w:rsidRDefault="00B87019" w:rsidP="00B8701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87019" w:rsidRDefault="00B87019" w:rsidP="00B87019">
      <w:pPr>
        <w:tabs>
          <w:tab w:val="left" w:pos="1020"/>
        </w:tabs>
        <w:rPr>
          <w:rFonts w:ascii="HG丸ｺﾞｼｯｸM-PRO" w:eastAsia="HG丸ｺﾞｼｯｸM-PRO" w:hAnsi="HG丸ｺﾞｼｯｸM-PRO"/>
          <w:sz w:val="36"/>
          <w:szCs w:val="36"/>
        </w:rPr>
      </w:pPr>
    </w:p>
    <w:p w:rsidR="00B87019" w:rsidRDefault="00AC2A9D" w:rsidP="00B87019">
      <w:pPr>
        <w:tabs>
          <w:tab w:val="left" w:pos="1020"/>
        </w:tabs>
        <w:rPr>
          <w:rFonts w:ascii="HG丸ｺﾞｼｯｸM-PRO" w:eastAsia="HG丸ｺﾞｼｯｸM-PRO" w:hAnsi="HG丸ｺﾞｼｯｸM-PRO"/>
          <w:sz w:val="36"/>
          <w:szCs w:val="36"/>
        </w:rPr>
      </w:pPr>
      <w:r w:rsidRPr="00E82959"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7A9A38F" wp14:editId="21F4774C">
                <wp:simplePos x="0" y="0"/>
                <wp:positionH relativeFrom="margin">
                  <wp:posOffset>5365750</wp:posOffset>
                </wp:positionH>
                <wp:positionV relativeFrom="paragraph">
                  <wp:posOffset>222885</wp:posOffset>
                </wp:positionV>
                <wp:extent cx="803910" cy="301625"/>
                <wp:effectExtent l="0" t="171450" r="0" b="136525"/>
                <wp:wrapSquare wrapText="bothSides"/>
                <wp:docPr id="50" name="Shap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4297">
                          <a:off x="0" y="0"/>
                          <a:ext cx="803910" cy="301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1976" h="243840">
                              <a:moveTo>
                                <a:pt x="6096" y="0"/>
                              </a:moveTo>
                              <a:lnTo>
                                <a:pt x="1221616" y="169573"/>
                              </a:lnTo>
                              <a:lnTo>
                                <a:pt x="1226820" y="131064"/>
                              </a:lnTo>
                              <a:lnTo>
                                <a:pt x="1331976" y="204216"/>
                              </a:lnTo>
                              <a:lnTo>
                                <a:pt x="1211580" y="243840"/>
                              </a:lnTo>
                              <a:lnTo>
                                <a:pt x="1216677" y="206125"/>
                              </a:lnTo>
                              <a:lnTo>
                                <a:pt x="0" y="3810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FC71F" id="Shape 50" o:spid="_x0000_s1026" style="position:absolute;left:0;text-align:left;margin-left:422.5pt;margin-top:17.55pt;width:63.3pt;height:23.75pt;rotation:1741397fd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331976,24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" path="m6096,l1221616,169573r5204,-38509l1331976,204216r-120396,39624l1216677,206125,,38100,6096,xe" fillcolor="red" stroked="f" strokeweight="0">
                <v:stroke miterlimit="83231f" joinstyle="miter"/>
                <v:path arrowok="t" textboxrect="0,0,1331976,243840"/>
                <w10:wrap type="square" anchorx="margin"/>
              </v:shape>
            </w:pict>
          </mc:Fallback>
        </mc:AlternateContent>
      </w:r>
      <w:r w:rsidR="00A477E8">
        <w:rPr>
          <w:rFonts w:ascii="HG丸ｺﾞｼｯｸM-PRO" w:eastAsia="HG丸ｺﾞｼｯｸM-PRO" w:hAnsi="HG丸ｺﾞｼｯｸM-PRO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0C560B99" wp14:editId="5C07ADC5">
                <wp:simplePos x="0" y="0"/>
                <wp:positionH relativeFrom="column">
                  <wp:posOffset>266065</wp:posOffset>
                </wp:positionH>
                <wp:positionV relativeFrom="paragraph">
                  <wp:posOffset>100330</wp:posOffset>
                </wp:positionV>
                <wp:extent cx="4676775" cy="75247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77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2795A" id="正方形/長方形 2" o:spid="_x0000_s1026" style="position:absolute;left:0;text-align:left;margin-left:20.95pt;margin-top:7.9pt;width:368.25pt;height:59.25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" filled="f" stroked="f" strokeweight="1pt"/>
            </w:pict>
          </mc:Fallback>
        </mc:AlternateContent>
      </w:r>
    </w:p>
    <w:p w:rsidR="00B87019" w:rsidRDefault="00B87019" w:rsidP="00B87019">
      <w:pPr>
        <w:tabs>
          <w:tab w:val="left" w:pos="1020"/>
        </w:tabs>
        <w:rPr>
          <w:rFonts w:ascii="HG丸ｺﾞｼｯｸM-PRO" w:eastAsia="HG丸ｺﾞｼｯｸM-PRO" w:hAnsi="HG丸ｺﾞｼｯｸM-PRO"/>
          <w:sz w:val="36"/>
          <w:szCs w:val="36"/>
        </w:rPr>
      </w:pPr>
    </w:p>
    <w:p w:rsidR="00B87019" w:rsidRDefault="002E0329" w:rsidP="002E0329">
      <w:pPr>
        <w:tabs>
          <w:tab w:val="left" w:pos="1020"/>
        </w:tabs>
        <w:rPr>
          <w:rFonts w:ascii="HG丸ｺﾞｼｯｸM-PRO" w:eastAsia="HG丸ｺﾞｼｯｸM-PRO" w:hAnsi="HG丸ｺﾞｼｯｸM-PRO"/>
          <w:sz w:val="36"/>
          <w:szCs w:val="36"/>
        </w:rPr>
      </w:pPr>
      <w:r>
        <w:rPr>
          <w:rFonts w:ascii="HG丸ｺﾞｼｯｸM-PRO" w:eastAsia="HG丸ｺﾞｼｯｸM-PRO" w:hAnsi="HG丸ｺﾞｼｯｸM-PRO"/>
          <w:sz w:val="36"/>
          <w:szCs w:val="36"/>
        </w:rPr>
        <w:tab/>
      </w:r>
    </w:p>
    <w:p w:rsidR="00AC2A9D" w:rsidRDefault="00E91832" w:rsidP="00B87019">
      <w:pPr>
        <w:tabs>
          <w:tab w:val="left" w:pos="1020"/>
        </w:tabs>
        <w:rPr>
          <w:rFonts w:ascii="HG丸ｺﾞｼｯｸM-PRO" w:eastAsia="HG丸ｺﾞｼｯｸM-PRO" w:hAnsi="HG丸ｺﾞｼｯｸM-PRO"/>
          <w:color w:val="auto"/>
          <w:szCs w:val="22"/>
        </w:rPr>
      </w:pPr>
      <w:r w:rsidRPr="008C4FBB">
        <w:rPr>
          <w:rFonts w:ascii="游明朝" w:eastAsia="游明朝" w:hAnsi="游明朝" w:cs="Times New Roman"/>
          <w:color w:val="auto"/>
          <w:kern w:val="2"/>
          <w:sz w:val="21"/>
          <w:szCs w:val="22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3370580</wp:posOffset>
            </wp:positionH>
            <wp:positionV relativeFrom="paragraph">
              <wp:posOffset>46037</wp:posOffset>
            </wp:positionV>
            <wp:extent cx="542925" cy="511810"/>
            <wp:effectExtent l="0" t="0" r="9525" b="2540"/>
            <wp:wrapSquare wrapText="bothSides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61664" behindDoc="0" locked="0" layoutInCell="1" allowOverlap="1" wp14:anchorId="411F84FC" wp14:editId="713D9A13">
            <wp:simplePos x="0" y="0"/>
            <wp:positionH relativeFrom="column">
              <wp:posOffset>2456180</wp:posOffset>
            </wp:positionH>
            <wp:positionV relativeFrom="paragraph">
              <wp:posOffset>66675</wp:posOffset>
            </wp:positionV>
            <wp:extent cx="446405" cy="490220"/>
            <wp:effectExtent l="0" t="0" r="0" b="5080"/>
            <wp:wrapSquare wrapText="bothSides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5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anchor distT="0" distB="0" distL="114300" distR="114300" simplePos="0" relativeHeight="251758592" behindDoc="0" locked="0" layoutInCell="1" allowOverlap="1" wp14:anchorId="571C7E07" wp14:editId="7B1BBBE4">
            <wp:simplePos x="0" y="0"/>
            <wp:positionH relativeFrom="column">
              <wp:posOffset>4342765</wp:posOffset>
            </wp:positionH>
            <wp:positionV relativeFrom="paragraph">
              <wp:posOffset>48260</wp:posOffset>
            </wp:positionV>
            <wp:extent cx="558800" cy="509270"/>
            <wp:effectExtent l="0" t="0" r="0" b="508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58800" cy="50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A9D" w:rsidRDefault="00E91832" w:rsidP="00B87019">
      <w:pPr>
        <w:tabs>
          <w:tab w:val="left" w:pos="1020"/>
        </w:tabs>
        <w:rPr>
          <w:rFonts w:ascii="HG丸ｺﾞｼｯｸM-PRO" w:eastAsia="HG丸ｺﾞｼｯｸM-PRO" w:hAnsi="HG丸ｺﾞｼｯｸM-PRO"/>
          <w:color w:val="auto"/>
          <w:szCs w:val="22"/>
        </w:rPr>
      </w:pPr>
      <w:r>
        <w:rPr>
          <w:rFonts w:ascii="HG丸ｺﾞｼｯｸM-PRO" w:eastAsia="HG丸ｺﾞｼｯｸM-PRO" w:hAnsi="HG丸ｺﾞｼｯｸM-PRO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A9169FD" wp14:editId="779BDE68">
                <wp:simplePos x="0" y="0"/>
                <wp:positionH relativeFrom="column">
                  <wp:posOffset>5786120</wp:posOffset>
                </wp:positionH>
                <wp:positionV relativeFrom="paragraph">
                  <wp:posOffset>167323</wp:posOffset>
                </wp:positionV>
                <wp:extent cx="1442720" cy="290513"/>
                <wp:effectExtent l="0" t="0" r="5080" b="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720" cy="290513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7019" w:rsidRPr="00470288" w:rsidRDefault="00B87019" w:rsidP="00B8701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auto"/>
                                <w:sz w:val="24"/>
                              </w:rPr>
                            </w:pPr>
                            <w:r w:rsidRPr="00470288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4"/>
                              </w:rPr>
                              <w:t>施設建設場所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169FD" id="正方形/長方形 27" o:spid="_x0000_s1038" style="position:absolute;margin-left:455.6pt;margin-top:13.2pt;width:113.6pt;height:22.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" fillcolor="#4f81bd" stroked="f" strokeweight="1pt">
                <v:textbox>
                  <w:txbxContent>
                    <w:p w:rsidR="00B87019" w:rsidRPr="00470288" w:rsidRDefault="00B87019" w:rsidP="00B87019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auto"/>
                          <w:sz w:val="24"/>
                        </w:rPr>
                      </w:pPr>
                      <w:r w:rsidRPr="00470288">
                        <w:rPr>
                          <w:rFonts w:ascii="BIZ UDPゴシック" w:eastAsia="BIZ UDPゴシック" w:hAnsi="BIZ UDPゴシック" w:hint="eastAsia"/>
                          <w:color w:val="auto"/>
                          <w:sz w:val="24"/>
                        </w:rPr>
                        <w:t>施設建設場所</w:t>
                      </w:r>
                    </w:p>
                  </w:txbxContent>
                </v:textbox>
              </v:rect>
            </w:pict>
          </mc:Fallback>
        </mc:AlternateContent>
      </w:r>
    </w:p>
    <w:p w:rsidR="00CB7815" w:rsidRDefault="00AC2A9D" w:rsidP="00FD6892">
      <w:pPr>
        <w:tabs>
          <w:tab w:val="left" w:pos="1020"/>
        </w:tabs>
        <w:ind w:firstLineChars="100" w:firstLine="360"/>
        <w:rPr>
          <w:rFonts w:ascii="HG丸ｺﾞｼｯｸM-PRO" w:eastAsia="HG丸ｺﾞｼｯｸM-PRO" w:hAnsi="HG丸ｺﾞｼｯｸM-PRO"/>
          <w:color w:val="auto"/>
          <w:szCs w:val="22"/>
        </w:rPr>
      </w:pPr>
      <w:r w:rsidRPr="00A477E8">
        <w:rPr>
          <w:rFonts w:ascii="HG丸ｺﾞｼｯｸM-PRO" w:eastAsia="HG丸ｺﾞｼｯｸM-PRO" w:hAnsi="HG丸ｺﾞｼｯｸM-PRO"/>
          <w:color w:val="auto"/>
          <w:sz w:val="36"/>
          <w:szCs w:val="36"/>
        </w:rPr>
        <mc:AlternateContent>
          <mc:Choice Requires="w16se">
            <w:drawing>
              <wp:anchor distT="0" distB="0" distL="114300" distR="114300" simplePos="0" relativeHeight="251746304" behindDoc="0" locked="0" layoutInCell="1" allowOverlap="1" wp14:anchorId="31B03145" wp14:editId="4F5EF6B6">
                <wp:simplePos x="0" y="0"/>
                <wp:positionH relativeFrom="column">
                  <wp:posOffset>-189548</wp:posOffset>
                </wp:positionH>
                <wp:positionV relativeFrom="paragraph">
                  <wp:posOffset>241300</wp:posOffset>
                </wp:positionV>
                <wp:extent cx="7643495" cy="1295400"/>
                <wp:effectExtent l="0" t="0" r="1460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3495" cy="1295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7019" w:rsidRPr="002E0329" w:rsidRDefault="00B87019" w:rsidP="00CB7815">
                            <w:pPr>
                              <w:spacing w:beforeLines="50" w:before="120"/>
                              <w:ind w:firstLineChars="100" w:firstLine="260"/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</w:pPr>
                            <w:r w:rsidRPr="00FC5122"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問い合わせ</w:t>
                            </w:r>
                            <w:r w:rsidR="00311506"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美浜町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t>厚生部健康・子育て課</w:t>
                            </w:r>
                            <w:r w:rsidRPr="00FC5122"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子育て支援係</w:t>
                            </w:r>
                          </w:p>
                          <w:p w:rsidR="00B87019" w:rsidRDefault="00B87019" w:rsidP="00CB7815">
                            <w:pPr>
                              <w:spacing w:beforeLines="100" w:before="240"/>
                              <w:ind w:firstLineChars="300" w:firstLine="780"/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☎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t xml:space="preserve">　０５６９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‐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t>８２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‐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t>１１１１（内線２２２．２６２）</w:t>
                            </w:r>
                            <w:r w:rsidR="00341423"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 xml:space="preserve">　　 </w:t>
                            </w:r>
                            <w:r w:rsidR="00341423"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t xml:space="preserve"> FAX  </w:t>
                            </w:r>
                            <w:r w:rsidR="00341423"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0569‐82‐1321</w:t>
                            </w:r>
                          </w:p>
                          <w:p w:rsidR="00B87019" w:rsidRDefault="00B87019" w:rsidP="00CB7815">
                            <w:pPr>
                              <w:spacing w:beforeLines="100" w:before="240"/>
                              <w:ind w:firstLineChars="300" w:firstLine="780"/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t>E</w:t>
                            </w:r>
                            <w:r w:rsidR="00341423"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メール/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ｋ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t>enko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＠town.aichi</w:t>
                            </w:r>
                            <w:r w:rsidR="00397E17"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‐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mih</w:t>
                            </w:r>
                            <w:r w:rsidR="00341423"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ma.lg.jp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◎くわ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t>しい応募要領は裏面へ</w:t>
                            </w:r>
                          </w:p>
                          <w:p w:rsidR="00B87019" w:rsidRDefault="00B87019" w:rsidP="00B87019">
                            <w:pPr>
                              <w:ind w:firstLineChars="100" w:firstLine="260"/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</w:pPr>
                          </w:p>
                          <w:p w:rsidR="00B87019" w:rsidRPr="00F01A2F" w:rsidRDefault="00B87019" w:rsidP="00B8701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Segoe UI Emoji" w:eastAsia="Segoe UI Emoji" w:hAnsi="Segoe UI Emoji" w:cs="Segoe UI Emoji"/>
          </mc:Fallback>
        </mc:AlternateContent>
      </w:r>
      <w:r w:rsidR="002E0329" w:rsidRPr="00A477E8"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  <w:color w:val="auto"/>
          <w:szCs w:val="22"/>
        </w:rPr>
        <mc:AlternateContent>
          <mc:Choice Requires="w16se">
            <w16se:symEx w16se:font="Segoe UI Emoji" w16se:char="1F49B"/>
          </mc:Choice>
          <mc:Fallback>
            <w:t>💛</w:t>
          </mc:Fallback>
        </mc:AlternateContent>
      </w:r>
      <w:r w:rsidR="002E0329" w:rsidRPr="00A477E8">
        <w:rPr>
          <w:rFonts w:ascii="HG丸ｺﾞｼｯｸM-PRO" w:eastAsia="HG丸ｺﾞｼｯｸM-PRO" w:hAnsi="HG丸ｺﾞｼｯｸM-PRO" w:hint="eastAsia"/>
          <w:color w:val="auto"/>
          <w:szCs w:val="22"/>
        </w:rPr>
        <w:t>QRコードはこちら</w:t>
      </w:r>
      <w:r w:rsidR="00FD6892">
        <w:rPr>
          <w:rFonts w:ascii="HG丸ｺﾞｼｯｸM-PRO" w:eastAsia="HG丸ｺﾞｼｯｸM-PRO" w:hAnsi="HG丸ｺﾞｼｯｸM-PRO" w:hint="eastAsia"/>
          <w:color w:val="auto"/>
          <w:szCs w:val="22"/>
        </w:rPr>
        <w:t xml:space="preserve">→　子育て支援センター　ファミサポ　　</w:t>
      </w:r>
      <w:r w:rsidR="00242D1E" w:rsidRPr="00A477E8">
        <w:rPr>
          <w:rFonts w:ascii="HG丸ｺﾞｼｯｸM-PRO" w:eastAsia="HG丸ｺﾞｼｯｸM-PRO" w:hAnsi="HG丸ｺﾞｼｯｸM-PRO" w:hint="eastAsia"/>
          <w:color w:val="auto"/>
          <w:szCs w:val="22"/>
        </w:rPr>
        <w:t>河和児童館</w:t>
      </w:r>
    </w:p>
    <w:p w:rsidR="00CB7815" w:rsidRDefault="00CB7815" w:rsidP="00AC2A9D">
      <w:pPr>
        <w:tabs>
          <w:tab w:val="left" w:pos="1020"/>
        </w:tabs>
        <w:ind w:firstLineChars="100" w:firstLine="220"/>
        <w:rPr>
          <w:rFonts w:ascii="HG丸ｺﾞｼｯｸM-PRO" w:eastAsia="HG丸ｺﾞｼｯｸM-PRO" w:hAnsi="HG丸ｺﾞｼｯｸM-PRO"/>
          <w:color w:val="auto"/>
          <w:szCs w:val="22"/>
        </w:rPr>
      </w:pPr>
    </w:p>
    <w:p w:rsidR="0017666C" w:rsidRPr="00AC2A9D" w:rsidRDefault="00AC2A9D" w:rsidP="00AC2A9D">
      <w:pPr>
        <w:tabs>
          <w:tab w:val="left" w:pos="1020"/>
        </w:tabs>
        <w:ind w:firstLineChars="100" w:firstLine="220"/>
        <w:rPr>
          <w:rFonts w:ascii="HG丸ｺﾞｼｯｸM-PRO" w:eastAsia="HG丸ｺﾞｼｯｸM-PRO" w:hAnsi="HG丸ｺﾞｼｯｸM-PRO"/>
          <w:color w:val="auto"/>
          <w:szCs w:val="22"/>
        </w:rPr>
        <w:sectPr w:rsidR="0017666C" w:rsidRPr="00AC2A9D" w:rsidSect="00B87019">
          <w:footerReference w:type="default" r:id="rId18"/>
          <w:pgSz w:w="11906" w:h="16838" w:code="9"/>
          <w:pgMar w:top="233" w:right="233" w:bottom="233" w:left="233" w:header="720" w:footer="289" w:gutter="0"/>
          <w:cols w:space="720"/>
          <w:docGrid w:linePitch="360"/>
        </w:sectPr>
      </w:pPr>
      <w:r>
        <w:rPr>
          <w:rFonts w:ascii="HG丸ｺﾞｼｯｸM-PRO" w:eastAsia="HG丸ｺﾞｼｯｸM-PRO" w:hAnsi="HG丸ｺﾞｼｯｸM-PRO" w:hint="eastAsia"/>
          <w:szCs w:val="22"/>
        </w:rPr>
        <w:t xml:space="preserve">　　　　　　　　　　　　</w:t>
      </w:r>
    </w:p>
    <w:tbl>
      <w:tblPr>
        <w:tblpPr w:leftFromText="142" w:rightFromText="142" w:horzAnchor="margin" w:tblpY="-525"/>
        <w:tblW w:w="10791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5387"/>
        <w:gridCol w:w="8"/>
        <w:gridCol w:w="5396"/>
      </w:tblGrid>
      <w:tr w:rsidR="007F44EB" w:rsidRPr="002442DE" w:rsidTr="00302EC1">
        <w:trPr>
          <w:trHeight w:val="1135"/>
        </w:trPr>
        <w:tc>
          <w:tcPr>
            <w:tcW w:w="10791" w:type="dxa"/>
            <w:gridSpan w:val="3"/>
            <w:shd w:val="clear" w:color="auto" w:fill="0E57C4" w:themeFill="background2" w:themeFillShade="80"/>
            <w:vAlign w:val="bottom"/>
          </w:tcPr>
          <w:p w:rsidR="007F44EB" w:rsidRPr="007F44EB" w:rsidRDefault="00D56F55" w:rsidP="00302EC1">
            <w:pPr>
              <w:jc w:val="center"/>
              <w:rPr>
                <w:rFonts w:ascii="Meiryo UI" w:hAnsi="Meiryo UI"/>
              </w:rPr>
            </w:pPr>
            <w:r>
              <w:rPr>
                <w:rFonts w:ascii="BIZ UDPゴシック" w:eastAsia="BIZ UDPゴシック" w:hAnsi="BIZ UDPゴシック" w:hint="eastAsia"/>
                <w:color w:val="70AD47"/>
                <w:spacing w:val="10"/>
                <w:sz w:val="44"/>
                <w:szCs w:val="20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lastRenderedPageBreak/>
              <w:t>多世代交流型子育て拠点施設</w:t>
            </w:r>
            <w:r w:rsidR="007F44EB">
              <w:rPr>
                <w:rFonts w:ascii="BIZ UDPゴシック" w:eastAsia="BIZ UDPゴシック" w:hAnsi="BIZ UDPゴシック" w:hint="eastAsia"/>
                <w:color w:val="70AD47"/>
                <w:spacing w:val="10"/>
                <w:sz w:val="44"/>
                <w:szCs w:val="20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 xml:space="preserve"> </w:t>
            </w:r>
            <w:r w:rsidR="007F44EB" w:rsidRPr="007F44EB">
              <w:rPr>
                <w:rFonts w:ascii="BIZ UDPゴシック" w:eastAsia="BIZ UDPゴシック" w:hAnsi="BIZ UDPゴシック" w:hint="eastAsia"/>
                <w:color w:val="70AD47"/>
                <w:spacing w:val="10"/>
                <w:sz w:val="44"/>
                <w:szCs w:val="20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愛称募集要領</w:t>
            </w:r>
          </w:p>
        </w:tc>
      </w:tr>
      <w:tr w:rsidR="007F44EB" w:rsidRPr="002442DE" w:rsidTr="007F44EB">
        <w:trPr>
          <w:trHeight w:val="2079"/>
        </w:trPr>
        <w:tc>
          <w:tcPr>
            <w:tcW w:w="5387" w:type="dxa"/>
          </w:tcPr>
          <w:p w:rsidR="00302EC1" w:rsidRDefault="00302EC1" w:rsidP="00302EC1">
            <w:pPr>
              <w:widowControl w:val="0"/>
              <w:spacing w:after="0" w:line="276" w:lineRule="auto"/>
              <w:ind w:left="360" w:rightChars="100" w:right="220"/>
              <w:jc w:val="both"/>
              <w:rPr>
                <w:rFonts w:ascii="BIZ UDPゴシック" w:eastAsia="BIZ UDPゴシック" w:hAnsi="BIZ UDPゴシック" w:cs="Times New Roman"/>
                <w:b/>
                <w:noProof w:val="0"/>
                <w:color w:val="auto"/>
                <w:kern w:val="2"/>
                <w:sz w:val="18"/>
                <w:szCs w:val="18"/>
              </w:rPr>
            </w:pPr>
          </w:p>
          <w:p w:rsidR="003C43A2" w:rsidRPr="00302EC1" w:rsidRDefault="003C43A2" w:rsidP="00302EC1">
            <w:pPr>
              <w:pStyle w:val="af2"/>
              <w:widowControl w:val="0"/>
              <w:numPr>
                <w:ilvl w:val="0"/>
                <w:numId w:val="9"/>
              </w:numPr>
              <w:spacing w:after="0" w:line="276" w:lineRule="auto"/>
              <w:ind w:rightChars="100" w:right="220"/>
              <w:jc w:val="both"/>
              <w:rPr>
                <w:rFonts w:ascii="BIZ UDPゴシック" w:eastAsia="BIZ UDPゴシック" w:hAnsi="BIZ UDPゴシック" w:cs="Times New Roman"/>
                <w:b/>
                <w:noProof w:val="0"/>
                <w:color w:val="auto"/>
                <w:kern w:val="2"/>
                <w:sz w:val="18"/>
                <w:szCs w:val="18"/>
              </w:rPr>
            </w:pPr>
            <w:r w:rsidRPr="00302EC1">
              <w:rPr>
                <w:rFonts w:ascii="BIZ UDPゴシック" w:eastAsia="BIZ UDPゴシック" w:hAnsi="BIZ UDPゴシック" w:cs="Times New Roman" w:hint="eastAsia"/>
                <w:b/>
                <w:noProof w:val="0"/>
                <w:color w:val="auto"/>
                <w:kern w:val="2"/>
                <w:sz w:val="18"/>
                <w:szCs w:val="18"/>
              </w:rPr>
              <w:t>目的及び要旨</w:t>
            </w:r>
          </w:p>
          <w:p w:rsidR="00CC28EF" w:rsidRPr="00CC28EF" w:rsidRDefault="00CC28EF" w:rsidP="00CC28EF">
            <w:pPr>
              <w:widowControl w:val="0"/>
              <w:spacing w:after="0" w:line="276" w:lineRule="auto"/>
              <w:ind w:leftChars="100" w:left="220" w:rightChars="50" w:right="110" w:firstLineChars="100" w:firstLine="18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 w:rsidRPr="00CC28EF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多世代交流型子育て拠点施設は、地域住民が相互にふれあうことのできる交流の場として整備し、地域福祉の向上を図るための機会の</w:t>
            </w: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提供と、子育てを総合的に支援する拠点となることを目的としています。</w:t>
            </w:r>
          </w:p>
          <w:p w:rsidR="00CC28EF" w:rsidRDefault="00CC28EF" w:rsidP="00CC28EF">
            <w:pPr>
              <w:widowControl w:val="0"/>
              <w:spacing w:after="0" w:line="276" w:lineRule="auto"/>
              <w:ind w:left="360" w:rightChars="100" w:right="22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 w:rsidRPr="00CC28EF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子どもの笑い声あふれるまちづくりを推進するために、子</w:t>
            </w:r>
          </w:p>
          <w:p w:rsidR="00CC28EF" w:rsidRDefault="00CC28EF" w:rsidP="00CC28EF">
            <w:pPr>
              <w:widowControl w:val="0"/>
              <w:spacing w:after="0" w:line="276" w:lineRule="auto"/>
              <w:ind w:leftChars="100" w:left="220" w:rightChars="100" w:right="22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 w:rsidRPr="00CC28EF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育て支援センター、ファミリー</w:t>
            </w: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・</w:t>
            </w:r>
            <w:r w:rsidRPr="00CC28EF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サポート</w:t>
            </w: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・</w:t>
            </w:r>
            <w:r w:rsidRPr="00CC28EF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センター、</w:t>
            </w:r>
            <w:r w:rsidR="0007576A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こ</w:t>
            </w:r>
            <w:r w:rsidRPr="00CC28EF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どもの居場所、地域交流スペースを整備し、皆様</w:t>
            </w: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の</w:t>
            </w:r>
            <w:r w:rsidRPr="00CC28EF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身近な施設として</w:t>
            </w: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広く活用いただけるよう、愛称を募集します</w:t>
            </w:r>
            <w:r w:rsidRPr="00CC28EF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。</w:t>
            </w:r>
          </w:p>
          <w:p w:rsidR="003C43A2" w:rsidRPr="00CC28EF" w:rsidRDefault="003C43A2" w:rsidP="00302EC1">
            <w:pPr>
              <w:pStyle w:val="af2"/>
              <w:widowControl w:val="0"/>
              <w:numPr>
                <w:ilvl w:val="0"/>
                <w:numId w:val="9"/>
              </w:numPr>
              <w:spacing w:after="0" w:line="276" w:lineRule="auto"/>
              <w:ind w:rightChars="100" w:right="220"/>
              <w:jc w:val="both"/>
              <w:rPr>
                <w:rFonts w:ascii="BIZ UDPゴシック" w:eastAsia="BIZ UDPゴシック" w:hAnsi="BIZ UDPゴシック" w:cs="Times New Roman"/>
                <w:b/>
                <w:noProof w:val="0"/>
                <w:color w:val="auto"/>
                <w:kern w:val="2"/>
                <w:sz w:val="18"/>
                <w:szCs w:val="18"/>
              </w:rPr>
            </w:pPr>
            <w:r w:rsidRPr="00CC28EF">
              <w:rPr>
                <w:rFonts w:ascii="BIZ UDPゴシック" w:eastAsia="BIZ UDPゴシック" w:hAnsi="BIZ UDPゴシック" w:cs="Times New Roman" w:hint="eastAsia"/>
                <w:b/>
                <w:noProof w:val="0"/>
                <w:color w:val="auto"/>
                <w:kern w:val="2"/>
                <w:sz w:val="18"/>
                <w:szCs w:val="18"/>
              </w:rPr>
              <w:t>応募資格</w:t>
            </w:r>
          </w:p>
          <w:p w:rsidR="00E55197" w:rsidRDefault="00BD7F45" w:rsidP="000943F0">
            <w:pPr>
              <w:widowControl w:val="0"/>
              <w:spacing w:after="0" w:line="240" w:lineRule="auto"/>
              <w:ind w:leftChars="100" w:left="220" w:rightChars="50" w:right="110" w:firstLineChars="100" w:firstLine="18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 w:rsidRPr="00AA288A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美浜町</w:t>
            </w: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に</w:t>
            </w:r>
            <w:r w:rsidR="003C43A2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在住・在勤・在学</w:t>
            </w: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している方</w:t>
            </w:r>
          </w:p>
          <w:p w:rsidR="003C43A2" w:rsidRPr="003C43A2" w:rsidRDefault="000943F0" w:rsidP="00311506">
            <w:pPr>
              <w:widowControl w:val="0"/>
              <w:spacing w:after="0" w:line="240" w:lineRule="auto"/>
              <w:ind w:leftChars="200" w:left="530" w:rightChars="50" w:right="110" w:hangingChars="50" w:hanging="9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（</w:t>
            </w:r>
            <w:r w:rsidR="003C43A2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最優秀賞及び優秀賞受賞者は表彰、最優秀賞受賞者は竣工式</w:t>
            </w:r>
            <w:r w:rsidR="00A03265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等</w:t>
            </w:r>
            <w:r w:rsidR="003C43A2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に</w:t>
            </w:r>
            <w:r w:rsidR="005B76FC" w:rsidRPr="00AA288A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ご</w:t>
            </w:r>
            <w:r w:rsidR="003C43A2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招待</w:t>
            </w:r>
            <w:r w:rsidR="005B76FC" w:rsidRPr="00AA288A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します</w:t>
            </w:r>
            <w:r w:rsidR="003C43A2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）</w:t>
            </w:r>
          </w:p>
          <w:p w:rsidR="003C43A2" w:rsidRPr="00510F8B" w:rsidRDefault="003C43A2" w:rsidP="00302EC1">
            <w:pPr>
              <w:widowControl w:val="0"/>
              <w:numPr>
                <w:ilvl w:val="0"/>
                <w:numId w:val="9"/>
              </w:numPr>
              <w:spacing w:after="0" w:line="276" w:lineRule="auto"/>
              <w:ind w:rightChars="100" w:right="220"/>
              <w:jc w:val="both"/>
              <w:rPr>
                <w:rFonts w:ascii="BIZ UDPゴシック" w:eastAsia="BIZ UDPゴシック" w:hAnsi="BIZ UDPゴシック" w:cs="Times New Roman"/>
                <w:b/>
                <w:noProof w:val="0"/>
                <w:color w:val="auto"/>
                <w:kern w:val="2"/>
                <w:sz w:val="18"/>
                <w:szCs w:val="18"/>
              </w:rPr>
            </w:pPr>
            <w:r w:rsidRPr="00510F8B">
              <w:rPr>
                <w:rFonts w:ascii="BIZ UDPゴシック" w:eastAsia="BIZ UDPゴシック" w:hAnsi="BIZ UDPゴシック" w:cs="Times New Roman" w:hint="eastAsia"/>
                <w:b/>
                <w:noProof w:val="0"/>
                <w:color w:val="auto"/>
                <w:kern w:val="2"/>
                <w:sz w:val="18"/>
                <w:szCs w:val="18"/>
              </w:rPr>
              <w:t>募集期間</w:t>
            </w:r>
          </w:p>
          <w:p w:rsidR="003C43A2" w:rsidRPr="003C43A2" w:rsidRDefault="003C43A2" w:rsidP="000943F0">
            <w:pPr>
              <w:widowControl w:val="0"/>
              <w:spacing w:after="0" w:line="276" w:lineRule="auto"/>
              <w:ind w:leftChars="100" w:left="220" w:firstLineChars="100" w:firstLine="180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令和</w:t>
            </w:r>
            <w:r w:rsidR="00CC28EF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７</w:t>
            </w:r>
            <w:r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年</w:t>
            </w:r>
            <w:r w:rsidR="00CC28EF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８</w:t>
            </w:r>
            <w:r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月</w:t>
            </w:r>
            <w:r w:rsidR="009B714F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１</w:t>
            </w:r>
            <w:r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日（</w:t>
            </w:r>
            <w:r w:rsidR="00CC28EF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金</w:t>
            </w:r>
            <w:r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）から令和</w:t>
            </w:r>
            <w:r w:rsidR="00CC28EF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７</w:t>
            </w:r>
            <w:r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年</w:t>
            </w:r>
            <w:r w:rsidR="00CC28EF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９</w:t>
            </w:r>
            <w:r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月</w:t>
            </w:r>
            <w:r w:rsidR="009B714F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３０</w:t>
            </w:r>
            <w:r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日（</w:t>
            </w:r>
            <w:r w:rsidR="00CC28EF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火</w:t>
            </w:r>
            <w:r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）までに必着</w:t>
            </w:r>
          </w:p>
          <w:p w:rsidR="003C43A2" w:rsidRPr="00510F8B" w:rsidRDefault="003C43A2" w:rsidP="00302EC1">
            <w:pPr>
              <w:widowControl w:val="0"/>
              <w:numPr>
                <w:ilvl w:val="0"/>
                <w:numId w:val="9"/>
              </w:numPr>
              <w:spacing w:after="0" w:line="276" w:lineRule="auto"/>
              <w:ind w:rightChars="100" w:right="220"/>
              <w:jc w:val="both"/>
              <w:rPr>
                <w:rFonts w:ascii="BIZ UDPゴシック" w:eastAsia="BIZ UDPゴシック" w:hAnsi="BIZ UDPゴシック" w:cs="Times New Roman"/>
                <w:b/>
                <w:noProof w:val="0"/>
                <w:color w:val="auto"/>
                <w:kern w:val="2"/>
                <w:sz w:val="18"/>
                <w:szCs w:val="18"/>
              </w:rPr>
            </w:pPr>
            <w:r w:rsidRPr="00510F8B">
              <w:rPr>
                <w:rFonts w:ascii="BIZ UDPゴシック" w:eastAsia="BIZ UDPゴシック" w:hAnsi="BIZ UDPゴシック" w:cs="Times New Roman" w:hint="eastAsia"/>
                <w:b/>
                <w:noProof w:val="0"/>
                <w:color w:val="auto"/>
                <w:kern w:val="2"/>
                <w:sz w:val="18"/>
                <w:szCs w:val="18"/>
              </w:rPr>
              <w:t>応募方法</w:t>
            </w:r>
          </w:p>
          <w:p w:rsidR="00890497" w:rsidRDefault="003C43A2" w:rsidP="000943F0">
            <w:pPr>
              <w:widowControl w:val="0"/>
              <w:spacing w:after="0" w:line="240" w:lineRule="auto"/>
              <w:ind w:leftChars="100" w:left="220" w:rightChars="50" w:right="110" w:firstLineChars="100" w:firstLine="18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下記の必要事項を記入の上、</w:t>
            </w:r>
            <w:r w:rsidR="006F7E10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Ｅ</w:t>
            </w:r>
            <w:r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メール</w:t>
            </w:r>
            <w:r w:rsidR="000D2CE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、</w:t>
            </w:r>
            <w:r w:rsidR="00CC28EF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LINE、郵送、ファックスまたは健康・子育て課</w:t>
            </w:r>
            <w:r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に設置の応募箱により応募</w:t>
            </w:r>
            <w:r w:rsidR="003855B8" w:rsidRPr="00AA288A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してください</w:t>
            </w:r>
            <w:r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。</w:t>
            </w:r>
          </w:p>
          <w:p w:rsidR="003C43A2" w:rsidRDefault="00890497" w:rsidP="000943F0">
            <w:pPr>
              <w:widowControl w:val="0"/>
              <w:spacing w:after="0" w:line="240" w:lineRule="auto"/>
              <w:ind w:leftChars="150" w:left="510" w:rightChars="50" w:right="110" w:hangingChars="100" w:hanging="18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※</w:t>
            </w:r>
            <w:r w:rsidR="003C43A2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１人あたり３作品</w:t>
            </w: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まで</w:t>
            </w:r>
            <w:r w:rsidR="003C43A2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応募可能</w:t>
            </w:r>
            <w:r w:rsidR="003855B8" w:rsidRPr="00AA288A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です</w:t>
            </w:r>
            <w:r w:rsidR="003C43A2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が、用紙１枚につき作品１点と</w:t>
            </w:r>
            <w:r w:rsidR="003855B8" w:rsidRPr="00AA288A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します</w:t>
            </w:r>
            <w:r w:rsidR="003C43A2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。</w:t>
            </w:r>
          </w:p>
          <w:p w:rsidR="00890497" w:rsidRPr="00890497" w:rsidRDefault="00890497" w:rsidP="000943F0">
            <w:pPr>
              <w:widowControl w:val="0"/>
              <w:spacing w:after="0" w:line="276" w:lineRule="auto"/>
              <w:ind w:leftChars="50" w:left="110" w:rightChars="50" w:right="110" w:firstLineChars="100" w:firstLine="18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※必要事項の記入が</w:t>
            </w:r>
            <w:r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あれば応募用紙以外でも</w:t>
            </w: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応募できます</w:t>
            </w:r>
            <w:r w:rsidRPr="00CA7080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。</w:t>
            </w:r>
          </w:p>
          <w:p w:rsidR="003C43A2" w:rsidRPr="003C43A2" w:rsidRDefault="00CA7080" w:rsidP="000943F0">
            <w:pPr>
              <w:widowControl w:val="0"/>
              <w:spacing w:after="0" w:line="240" w:lineRule="auto"/>
              <w:ind w:leftChars="100" w:left="220" w:rightChars="50" w:right="11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【</w:t>
            </w:r>
            <w:r w:rsidR="003C43A2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必要事項</w:t>
            </w: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】</w:t>
            </w:r>
          </w:p>
          <w:p w:rsidR="003C43A2" w:rsidRPr="003C43A2" w:rsidRDefault="003C43A2" w:rsidP="009B714F">
            <w:pPr>
              <w:widowControl w:val="0"/>
              <w:numPr>
                <w:ilvl w:val="1"/>
                <w:numId w:val="2"/>
              </w:numPr>
              <w:spacing w:after="0" w:line="240" w:lineRule="auto"/>
              <w:ind w:left="811" w:rightChars="50" w:right="110" w:hanging="357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施設の愛称（必ずふりがなも記入）</w:t>
            </w:r>
          </w:p>
          <w:p w:rsidR="003C43A2" w:rsidRPr="003C43A2" w:rsidRDefault="003C43A2" w:rsidP="009B714F">
            <w:pPr>
              <w:widowControl w:val="0"/>
              <w:numPr>
                <w:ilvl w:val="1"/>
                <w:numId w:val="2"/>
              </w:numPr>
              <w:spacing w:after="0" w:line="240" w:lineRule="auto"/>
              <w:ind w:left="811" w:rightChars="50" w:right="110" w:hanging="357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愛称の意味・考えた理由</w:t>
            </w:r>
          </w:p>
          <w:p w:rsidR="003C43A2" w:rsidRPr="003C43A2" w:rsidRDefault="006D6BCC" w:rsidP="004B650F">
            <w:pPr>
              <w:widowControl w:val="0"/>
              <w:numPr>
                <w:ilvl w:val="1"/>
                <w:numId w:val="2"/>
              </w:numPr>
              <w:spacing w:afterLines="50" w:after="120" w:line="240" w:lineRule="auto"/>
              <w:ind w:left="811" w:rightChars="50" w:right="110" w:hanging="357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応募者氏名（必ずふりがなも記入）</w:t>
            </w:r>
            <w:r w:rsidR="003C43A2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、住所、電話番号、</w:t>
            </w:r>
            <w:r w:rsidR="00CC28EF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学生は学校名、</w:t>
            </w:r>
            <w:r w:rsidR="003C43A2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学年</w:t>
            </w:r>
          </w:p>
          <w:p w:rsidR="003C43A2" w:rsidRPr="00510F8B" w:rsidRDefault="003C43A2" w:rsidP="00302EC1">
            <w:pPr>
              <w:widowControl w:val="0"/>
              <w:numPr>
                <w:ilvl w:val="0"/>
                <w:numId w:val="9"/>
              </w:numPr>
              <w:spacing w:after="0" w:line="276" w:lineRule="auto"/>
              <w:ind w:rightChars="100" w:right="220"/>
              <w:jc w:val="both"/>
              <w:rPr>
                <w:rFonts w:ascii="BIZ UDPゴシック" w:eastAsia="BIZ UDPゴシック" w:hAnsi="BIZ UDPゴシック" w:cs="Times New Roman"/>
                <w:b/>
                <w:noProof w:val="0"/>
                <w:color w:val="auto"/>
                <w:kern w:val="2"/>
                <w:sz w:val="18"/>
                <w:szCs w:val="18"/>
              </w:rPr>
            </w:pPr>
            <w:r w:rsidRPr="00510F8B">
              <w:rPr>
                <w:rFonts w:ascii="BIZ UDPゴシック" w:eastAsia="BIZ UDPゴシック" w:hAnsi="BIZ UDPゴシック" w:cs="Times New Roman" w:hint="eastAsia"/>
                <w:b/>
                <w:noProof w:val="0"/>
                <w:color w:val="auto"/>
                <w:kern w:val="2"/>
                <w:sz w:val="18"/>
                <w:szCs w:val="18"/>
              </w:rPr>
              <w:t>応募先</w:t>
            </w:r>
          </w:p>
          <w:p w:rsidR="003C43A2" w:rsidRPr="000239B4" w:rsidRDefault="00F90036" w:rsidP="00F90036">
            <w:pPr>
              <w:rPr>
                <w:rStyle w:val="afc"/>
                <w:rFonts w:ascii="BIZ UDPゴシック" w:eastAsia="BIZ UDPゴシック" w:hAnsi="BIZ UDPゴシック" w:cs="Times New Roman"/>
                <w:noProof w:val="0"/>
                <w:kern w:val="2"/>
                <w:sz w:val="18"/>
                <w:szCs w:val="18"/>
              </w:rPr>
            </w:pPr>
            <w:r>
              <w:rPr>
                <w:rFonts w:hint="eastAsia"/>
              </w:rPr>
              <w:t>((</w:t>
            </w:r>
            <w:r w:rsidR="000239B4">
              <w:rPr>
                <w:rFonts w:hint="eastAsia"/>
              </w:rPr>
              <w:t xml:space="preserve">　</w:t>
            </w:r>
            <w:r w:rsidR="000239B4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（１）</w:t>
            </w:r>
            <w:hyperlink r:id="rId19" w:history="1">
              <w:r w:rsidR="00380F27" w:rsidRPr="000239B4">
                <w:rPr>
                  <w:rStyle w:val="afc"/>
                  <w:rFonts w:ascii="BIZ UDPゴシック" w:eastAsia="BIZ UDPゴシック" w:hAnsi="BIZ UDPゴシック" w:cs="Times New Roman" w:hint="eastAsia"/>
                  <w:noProof w:val="0"/>
                  <w:kern w:val="2"/>
                  <w:sz w:val="18"/>
                  <w:szCs w:val="18"/>
                </w:rPr>
                <w:t>Eメール／k</w:t>
              </w:r>
              <w:r w:rsidR="00380F27" w:rsidRPr="000239B4">
                <w:rPr>
                  <w:rStyle w:val="afc"/>
                  <w:rFonts w:ascii="BIZ UDPゴシック" w:eastAsia="BIZ UDPゴシック" w:hAnsi="BIZ UDPゴシック" w:cs="Times New Roman"/>
                  <w:noProof w:val="0"/>
                  <w:kern w:val="2"/>
                  <w:sz w:val="18"/>
                  <w:szCs w:val="18"/>
                </w:rPr>
                <w:t>enko@town</w:t>
              </w:r>
              <w:r w:rsidR="00397E17" w:rsidRPr="000239B4">
                <w:rPr>
                  <w:rStyle w:val="afc"/>
                  <w:rFonts w:ascii="BIZ UDPゴシック" w:eastAsia="BIZ UDPゴシック" w:hAnsi="BIZ UDPゴシック" w:cs="Times New Roman" w:hint="eastAsia"/>
                  <w:noProof w:val="0"/>
                  <w:kern w:val="2"/>
                  <w:sz w:val="18"/>
                  <w:szCs w:val="18"/>
                </w:rPr>
                <w:t>.</w:t>
              </w:r>
              <w:r w:rsidR="00397E17" w:rsidRPr="000239B4">
                <w:rPr>
                  <w:rStyle w:val="afc"/>
                  <w:rFonts w:ascii="BIZ UDPゴシック" w:eastAsia="BIZ UDPゴシック" w:hAnsi="BIZ UDPゴシック" w:cs="Times New Roman"/>
                  <w:noProof w:val="0"/>
                  <w:kern w:val="2"/>
                  <w:sz w:val="18"/>
                  <w:szCs w:val="18"/>
                </w:rPr>
                <w:t>aichi</w:t>
              </w:r>
              <w:r w:rsidR="00380F27" w:rsidRPr="000239B4">
                <w:rPr>
                  <w:rStyle w:val="afc"/>
                  <w:rFonts w:ascii="BIZ UDPゴシック" w:eastAsia="BIZ UDPゴシック" w:hAnsi="BIZ UDPゴシック" w:cs="Times New Roman"/>
                  <w:noProof w:val="0"/>
                  <w:kern w:val="2"/>
                  <w:sz w:val="18"/>
                  <w:szCs w:val="18"/>
                </w:rPr>
                <w:t>-mihama.lg.jp</w:t>
              </w:r>
            </w:hyperlink>
          </w:p>
          <w:p w:rsidR="000239B4" w:rsidRPr="00B413C4" w:rsidRDefault="000239B4" w:rsidP="00F90036">
            <w:pPr>
              <w:rPr>
                <w:rStyle w:val="afc"/>
                <w:rFonts w:ascii="BIZ UDPゴシック" w:eastAsia="BIZ UDPゴシック" w:hAnsi="BIZ UDPゴシック"/>
                <w:color w:val="auto"/>
                <w:sz w:val="18"/>
                <w:szCs w:val="18"/>
                <w:u w:val="none"/>
              </w:rPr>
            </w:pPr>
            <w:r w:rsidRPr="000239B4">
              <w:rPr>
                <w:rStyle w:val="afc"/>
                <w:rFonts w:hint="eastAsia"/>
                <w:sz w:val="18"/>
                <w:szCs w:val="18"/>
                <w:u w:val="none"/>
              </w:rPr>
              <w:t xml:space="preserve">　　　　</w:t>
            </w:r>
            <w:r w:rsidRPr="000239B4">
              <w:rPr>
                <w:rStyle w:val="afc"/>
                <w:rFonts w:ascii="BIZ UDPゴシック" w:eastAsia="BIZ UDPゴシック" w:hAnsi="BIZ UDPゴシック" w:hint="eastAsia"/>
                <w:sz w:val="18"/>
                <w:szCs w:val="18"/>
                <w:u w:val="none"/>
              </w:rPr>
              <w:t xml:space="preserve">　</w:t>
            </w:r>
            <w:r w:rsidRPr="00B413C4">
              <w:rPr>
                <w:rStyle w:val="afc"/>
                <w:rFonts w:ascii="BIZ UDPゴシック" w:eastAsia="BIZ UDPゴシック" w:hAnsi="BIZ UDPゴシック" w:hint="eastAsia"/>
                <w:color w:val="auto"/>
                <w:sz w:val="18"/>
                <w:szCs w:val="18"/>
                <w:u w:val="none"/>
              </w:rPr>
              <w:t>件名</w:t>
            </w:r>
            <w:r w:rsidR="00A03265">
              <w:rPr>
                <w:rStyle w:val="afc"/>
                <w:rFonts w:ascii="BIZ UDPゴシック" w:eastAsia="BIZ UDPゴシック" w:hAnsi="BIZ UDPゴシック" w:hint="eastAsia"/>
                <w:color w:val="auto"/>
                <w:sz w:val="18"/>
                <w:szCs w:val="18"/>
                <w:u w:val="none"/>
              </w:rPr>
              <w:t>は、</w:t>
            </w:r>
            <w:r w:rsidRPr="00B413C4">
              <w:rPr>
                <w:rStyle w:val="afc"/>
                <w:rFonts w:ascii="BIZ UDPゴシック" w:eastAsia="BIZ UDPゴシック" w:hAnsi="BIZ UDPゴシック" w:hint="eastAsia"/>
                <w:color w:val="auto"/>
                <w:sz w:val="18"/>
                <w:szCs w:val="18"/>
                <w:u w:val="none"/>
              </w:rPr>
              <w:t>【多世代交流愛称募集】</w:t>
            </w:r>
            <w:r w:rsidR="00A03265">
              <w:rPr>
                <w:rStyle w:val="afc"/>
                <w:rFonts w:ascii="BIZ UDPゴシック" w:eastAsia="BIZ UDPゴシック" w:hAnsi="BIZ UDPゴシック" w:hint="eastAsia"/>
                <w:color w:val="auto"/>
                <w:sz w:val="18"/>
                <w:szCs w:val="18"/>
                <w:u w:val="none"/>
              </w:rPr>
              <w:t>としてください。</w:t>
            </w:r>
          </w:p>
          <w:p w:rsidR="000239B4" w:rsidRPr="00B413C4" w:rsidRDefault="000239B4" w:rsidP="00F90036">
            <w:pPr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 w:rsidRPr="00B413C4">
              <w:rPr>
                <w:rStyle w:val="afc"/>
                <w:rFonts w:ascii="BIZ UDPゴシック" w:eastAsia="BIZ UDPゴシック" w:hAnsi="BIZ UDPゴシック" w:hint="eastAsia"/>
                <w:color w:val="auto"/>
                <w:sz w:val="18"/>
                <w:szCs w:val="18"/>
                <w:u w:val="none"/>
              </w:rPr>
              <w:t xml:space="preserve">　　　　　愛称募集応募用紙</w:t>
            </w:r>
            <w:r w:rsidR="00A03265">
              <w:rPr>
                <w:rStyle w:val="afc"/>
                <w:rFonts w:ascii="BIZ UDPゴシック" w:eastAsia="BIZ UDPゴシック" w:hAnsi="BIZ UDPゴシック" w:hint="eastAsia"/>
                <w:color w:val="auto"/>
                <w:sz w:val="18"/>
                <w:szCs w:val="18"/>
                <w:u w:val="none"/>
              </w:rPr>
              <w:t>の</w:t>
            </w:r>
            <w:r w:rsidRPr="00B413C4">
              <w:rPr>
                <w:rStyle w:val="afc"/>
                <w:rFonts w:ascii="BIZ UDPゴシック" w:eastAsia="BIZ UDPゴシック" w:hAnsi="BIZ UDPゴシック" w:hint="eastAsia"/>
                <w:color w:val="auto"/>
                <w:sz w:val="18"/>
                <w:szCs w:val="18"/>
                <w:u w:val="none"/>
              </w:rPr>
              <w:t>①～⑥を</w:t>
            </w:r>
            <w:r w:rsidR="00A03265">
              <w:rPr>
                <w:rStyle w:val="afc"/>
                <w:rFonts w:ascii="BIZ UDPゴシック" w:eastAsia="BIZ UDPゴシック" w:hAnsi="BIZ UDPゴシック" w:hint="eastAsia"/>
                <w:color w:val="auto"/>
                <w:sz w:val="18"/>
                <w:szCs w:val="18"/>
                <w:u w:val="none"/>
              </w:rPr>
              <w:t>ご</w:t>
            </w:r>
            <w:r w:rsidRPr="00B413C4">
              <w:rPr>
                <w:rStyle w:val="afc"/>
                <w:rFonts w:ascii="BIZ UDPゴシック" w:eastAsia="BIZ UDPゴシック" w:hAnsi="BIZ UDPゴシック" w:hint="eastAsia"/>
                <w:color w:val="auto"/>
                <w:sz w:val="18"/>
                <w:szCs w:val="18"/>
                <w:u w:val="none"/>
              </w:rPr>
              <w:t>記入ください</w:t>
            </w:r>
          </w:p>
          <w:p w:rsidR="00380F27" w:rsidRDefault="00B413C4" w:rsidP="000239B4">
            <w:pPr>
              <w:widowControl w:val="0"/>
              <w:spacing w:after="0" w:line="276" w:lineRule="auto"/>
              <w:ind w:rightChars="50" w:right="110" w:firstLineChars="150" w:firstLine="27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 w:rsidRPr="001B12E7">
              <w:rPr>
                <w:rFonts w:ascii="BIZ UDPゴシック" w:eastAsia="BIZ UDPゴシック" w:hAnsi="BIZ UDPゴシック" w:cs="Times New Roman"/>
                <w:color w:val="auto"/>
                <w:kern w:val="2"/>
                <w:sz w:val="18"/>
                <w:szCs w:val="18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2893060</wp:posOffset>
                  </wp:positionH>
                  <wp:positionV relativeFrom="paragraph">
                    <wp:posOffset>93662</wp:posOffset>
                  </wp:positionV>
                  <wp:extent cx="381000" cy="381000"/>
                  <wp:effectExtent l="0" t="0" r="0" b="0"/>
                  <wp:wrapNone/>
                  <wp:docPr id="20" name="図 20" descr="\\10.65.100.119\share\厚生部\健康・子育て課\子育て支援係\【子育て支援係】\01 積み上げ\F-3-2 施設管理\03こども家庭センター建設\広報\R7.8月愛称募集\多世代交流型子育て拠点施設\QR_LINE多世代交流型子育て支援施設応募アンケート起動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0.65.100.119\share\厚生部\健康・子育て課\子育て支援係\【子育て支援係】\01 積み上げ\F-3-2 施設管理\03こども家庭センター建設\広報\R7.8月愛称募集\多世代交流型子育て拠点施設\QR_LINE多世代交流型子育て支援施設応募アンケート起動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39B4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（２）</w:t>
            </w:r>
            <w:r w:rsidR="00380F2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美浜町LINE公式アカウント</w:t>
            </w:r>
            <w:r w:rsidR="001B12E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を使って</w:t>
            </w:r>
          </w:p>
          <w:p w:rsidR="001B12E7" w:rsidRDefault="001B12E7" w:rsidP="00A03265">
            <w:pPr>
              <w:widowControl w:val="0"/>
              <w:spacing w:after="0" w:line="276" w:lineRule="auto"/>
              <w:ind w:rightChars="50" w:right="110" w:firstLineChars="300" w:firstLine="54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右の2次元コードから友だち追加をお願いします</w:t>
            </w:r>
            <w:r w:rsidR="00A03265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。</w:t>
            </w:r>
          </w:p>
          <w:p w:rsidR="00A870F6" w:rsidRDefault="00A870F6" w:rsidP="001B12E7">
            <w:pPr>
              <w:widowControl w:val="0"/>
              <w:spacing w:after="0" w:line="276" w:lineRule="auto"/>
              <w:ind w:rightChars="50" w:right="110" w:firstLineChars="400" w:firstLine="72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 xml:space="preserve">　　　　　　　　</w:t>
            </w:r>
            <w:r w:rsidR="00397E1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 xml:space="preserve"> </w:t>
            </w:r>
            <w:r w:rsidR="00397E17"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  <w:t xml:space="preserve">                                                 </w:t>
            </w:r>
          </w:p>
          <w:p w:rsidR="00302EC1" w:rsidRDefault="000239B4" w:rsidP="000239B4">
            <w:pPr>
              <w:widowControl w:val="0"/>
              <w:spacing w:afterLines="50" w:after="120" w:line="276" w:lineRule="auto"/>
              <w:ind w:rightChars="100" w:right="220" w:firstLineChars="150" w:firstLine="27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（３）</w:t>
            </w:r>
            <w:r w:rsidR="00380F27" w:rsidRPr="00380F2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郵</w:t>
            </w:r>
            <w:r w:rsidR="00380F2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 xml:space="preserve">　</w:t>
            </w:r>
            <w:r w:rsidR="00380F27" w:rsidRPr="00380F2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送</w:t>
            </w:r>
            <w:r w:rsidR="00380F2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/</w:t>
            </w:r>
            <w:r w:rsidR="00380F27" w:rsidRPr="00380F2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〒</w:t>
            </w:r>
            <w:r w:rsidR="00380F27" w:rsidRPr="00380F27"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  <w:t>470-2</w:t>
            </w:r>
            <w:r w:rsidR="00380F27" w:rsidRPr="00380F2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４</w:t>
            </w:r>
            <w:r w:rsidR="00380F27" w:rsidRPr="00380F27"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  <w:t xml:space="preserve">92　</w:t>
            </w:r>
          </w:p>
          <w:p w:rsidR="001B12E7" w:rsidRPr="00A870F6" w:rsidRDefault="00B413C4" w:rsidP="00B413C4">
            <w:pPr>
              <w:widowControl w:val="0"/>
              <w:spacing w:afterLines="50" w:after="120" w:line="276" w:lineRule="auto"/>
              <w:ind w:rightChars="100" w:right="220" w:firstLineChars="450" w:firstLine="54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Meiryo UI" w:hAnsi="Meiryo UI"/>
                <w:color w:val="auto"/>
                <w:sz w:val="12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-405765</wp:posOffset>
                      </wp:positionH>
                      <wp:positionV relativeFrom="paragraph">
                        <wp:posOffset>274637</wp:posOffset>
                      </wp:positionV>
                      <wp:extent cx="7543800" cy="9525"/>
                      <wp:effectExtent l="0" t="0" r="19050" b="28575"/>
                      <wp:wrapNone/>
                      <wp:docPr id="60" name="直線コネクタ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543800" cy="952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04EEFD2" id="直線コネクタ 60" o:spid="_x0000_s1026" style="position:absolute;left:0;text-align:left;flip:y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95pt,21.6pt" to="562.0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" strokecolor="#021026 [334]" strokeweight="1pt">
                      <v:stroke dashstyle="dash"/>
                    </v:line>
                  </w:pict>
                </mc:Fallback>
              </mc:AlternateContent>
            </w:r>
            <w:r w:rsidR="00380F27" w:rsidRPr="00380F2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美浜</w:t>
            </w:r>
            <w:r w:rsidR="00380F27" w:rsidRPr="00380F27"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  <w:t>町役場</w:t>
            </w:r>
            <w:r w:rsidR="00341423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 xml:space="preserve"> </w:t>
            </w:r>
            <w:r w:rsidR="00380F27" w:rsidRPr="00380F2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健康・子育て課</w:t>
            </w:r>
            <w:r w:rsidR="00341423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 xml:space="preserve">　</w:t>
            </w:r>
            <w:r w:rsidR="00311506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愛称募集係</w:t>
            </w:r>
            <w:r w:rsidR="001B12E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 xml:space="preserve">　宛</w:t>
            </w:r>
          </w:p>
        </w:tc>
        <w:tc>
          <w:tcPr>
            <w:tcW w:w="5404" w:type="dxa"/>
            <w:gridSpan w:val="2"/>
          </w:tcPr>
          <w:p w:rsidR="00302EC1" w:rsidRDefault="00302EC1" w:rsidP="00302EC1">
            <w:pPr>
              <w:pStyle w:val="af2"/>
              <w:widowControl w:val="0"/>
              <w:spacing w:afterLines="50" w:after="120" w:line="276" w:lineRule="auto"/>
              <w:ind w:left="780" w:rightChars="100" w:right="22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</w:p>
          <w:p w:rsidR="003948C6" w:rsidRPr="00F042EE" w:rsidRDefault="00B413C4" w:rsidP="00B413C4">
            <w:pPr>
              <w:widowControl w:val="0"/>
              <w:spacing w:afterLines="50" w:after="120" w:line="276" w:lineRule="auto"/>
              <w:ind w:rightChars="100" w:right="22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（４）</w:t>
            </w:r>
            <w:r w:rsidR="003948C6" w:rsidRPr="00F042EE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ファックス/０５６９-82-１３２１</w:t>
            </w:r>
            <w:r w:rsidR="003948C6" w:rsidRPr="00F042EE"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21"/>
                <w:szCs w:val="22"/>
              </w:rPr>
              <w:br w:type="page"/>
            </w:r>
            <w:r w:rsidR="003948C6" w:rsidRPr="00F042EE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21"/>
                <w:szCs w:val="22"/>
              </w:rPr>
              <w:t xml:space="preserve">　</w:t>
            </w:r>
          </w:p>
          <w:p w:rsidR="003948C6" w:rsidRPr="00F042EE" w:rsidRDefault="003948C6" w:rsidP="003948C6">
            <w:pPr>
              <w:widowControl w:val="0"/>
              <w:spacing w:afterLines="50" w:after="120" w:line="276" w:lineRule="auto"/>
              <w:ind w:left="780" w:rightChars="100" w:right="22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 w:rsidRPr="00F042EE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美浜</w:t>
            </w:r>
            <w:r w:rsidRPr="00F042EE"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  <w:t>町役場</w:t>
            </w:r>
            <w:r w:rsidR="00341423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 xml:space="preserve"> 健康・子育て課　</w:t>
            </w:r>
            <w:r w:rsidRPr="00F042EE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愛称募集係</w:t>
            </w:r>
            <w:r w:rsidR="001B12E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 xml:space="preserve">　宛</w:t>
            </w:r>
          </w:p>
          <w:p w:rsidR="00A870F6" w:rsidRPr="00B413C4" w:rsidRDefault="00B413C4" w:rsidP="00B413C4">
            <w:pPr>
              <w:widowControl w:val="0"/>
              <w:spacing w:afterLines="50" w:after="120" w:line="276" w:lineRule="auto"/>
              <w:ind w:rightChars="100" w:right="22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（５）</w:t>
            </w:r>
            <w:r w:rsidR="00A870F6" w:rsidRPr="00B413C4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応募箱/健康・子育て課（美浜町保健センター）</w:t>
            </w:r>
          </w:p>
          <w:p w:rsidR="001C10F2" w:rsidRPr="00311506" w:rsidRDefault="003855B8" w:rsidP="00311506">
            <w:pPr>
              <w:pStyle w:val="af2"/>
              <w:widowControl w:val="0"/>
              <w:numPr>
                <w:ilvl w:val="0"/>
                <w:numId w:val="9"/>
              </w:numPr>
              <w:spacing w:after="0" w:line="276" w:lineRule="auto"/>
              <w:jc w:val="both"/>
              <w:rPr>
                <w:rFonts w:ascii="BIZ UDPゴシック" w:eastAsia="BIZ UDPゴシック" w:hAnsi="BIZ UDPゴシック" w:cs="Times New Roman"/>
                <w:b/>
                <w:noProof w:val="0"/>
                <w:color w:val="auto"/>
                <w:kern w:val="2"/>
                <w:sz w:val="18"/>
                <w:szCs w:val="18"/>
              </w:rPr>
            </w:pPr>
            <w:r w:rsidRPr="00311506">
              <w:rPr>
                <w:rFonts w:ascii="BIZ UDPゴシック" w:eastAsia="BIZ UDPゴシック" w:hAnsi="BIZ UDPゴシック" w:cs="Times New Roman" w:hint="eastAsia"/>
                <w:b/>
                <w:noProof w:val="0"/>
                <w:color w:val="auto"/>
                <w:kern w:val="2"/>
                <w:sz w:val="18"/>
                <w:szCs w:val="18"/>
              </w:rPr>
              <w:t>選定方法</w:t>
            </w:r>
          </w:p>
          <w:p w:rsidR="003855B8" w:rsidRPr="003C43A2" w:rsidRDefault="000D2CE7" w:rsidP="000D2CE7">
            <w:pPr>
              <w:widowControl w:val="0"/>
              <w:spacing w:after="0" w:line="240" w:lineRule="auto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 xml:space="preserve">・　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１次審査</w:t>
            </w:r>
            <w:r w:rsidR="0007576A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/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事務局の審査により最大10作品を選定</w:t>
            </w:r>
            <w:r w:rsidR="003855B8" w:rsidRPr="00AA288A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します。</w:t>
            </w:r>
          </w:p>
          <w:p w:rsidR="0007576A" w:rsidRDefault="000D2CE7" w:rsidP="00772A94">
            <w:pPr>
              <w:widowControl w:val="0"/>
              <w:spacing w:after="0" w:line="276" w:lineRule="auto"/>
              <w:ind w:left="1080" w:hangingChars="600" w:hanging="108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 xml:space="preserve">・　</w:t>
            </w:r>
            <w:r w:rsidR="00F30BA8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２次審査</w:t>
            </w:r>
            <w:r w:rsidR="0007576A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/</w:t>
            </w:r>
            <w:r w:rsidR="00772A94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美浜町</w:t>
            </w:r>
            <w:r w:rsidR="0027700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児童施設運営</w:t>
            </w:r>
            <w:r w:rsidR="008A6280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委</w:t>
            </w:r>
            <w:r w:rsidR="0027700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員会で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投票により最優秀賞</w:t>
            </w:r>
          </w:p>
          <w:p w:rsidR="003855B8" w:rsidRPr="003C43A2" w:rsidRDefault="003855B8" w:rsidP="0007576A">
            <w:pPr>
              <w:widowControl w:val="0"/>
              <w:spacing w:after="0" w:line="276" w:lineRule="auto"/>
              <w:ind w:firstLineChars="550" w:firstLine="99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１作品、優秀賞２作品を選定</w:t>
            </w:r>
            <w:r w:rsidRPr="001C10F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します。</w:t>
            </w:r>
          </w:p>
          <w:p w:rsidR="003855B8" w:rsidRPr="00510F8B" w:rsidRDefault="003855B8" w:rsidP="00311506">
            <w:pPr>
              <w:widowControl w:val="0"/>
              <w:numPr>
                <w:ilvl w:val="0"/>
                <w:numId w:val="9"/>
              </w:numPr>
              <w:spacing w:after="0" w:line="276" w:lineRule="auto"/>
              <w:jc w:val="both"/>
              <w:rPr>
                <w:rFonts w:ascii="BIZ UDPゴシック" w:eastAsia="BIZ UDPゴシック" w:hAnsi="BIZ UDPゴシック" w:cs="Times New Roman"/>
                <w:b/>
                <w:noProof w:val="0"/>
                <w:color w:val="auto"/>
                <w:kern w:val="2"/>
                <w:sz w:val="18"/>
                <w:szCs w:val="18"/>
              </w:rPr>
            </w:pPr>
            <w:r w:rsidRPr="00510F8B">
              <w:rPr>
                <w:rFonts w:ascii="BIZ UDPゴシック" w:eastAsia="BIZ UDPゴシック" w:hAnsi="BIZ UDPゴシック" w:cs="Times New Roman" w:hint="eastAsia"/>
                <w:b/>
                <w:noProof w:val="0"/>
                <w:color w:val="auto"/>
                <w:kern w:val="2"/>
                <w:sz w:val="18"/>
                <w:szCs w:val="18"/>
              </w:rPr>
              <w:t>賞品</w:t>
            </w:r>
          </w:p>
          <w:p w:rsidR="003855B8" w:rsidRPr="003C43A2" w:rsidRDefault="000D2CE7" w:rsidP="000D2CE7">
            <w:pPr>
              <w:widowControl w:val="0"/>
              <w:spacing w:after="0" w:line="276" w:lineRule="auto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 xml:space="preserve">・　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最優秀賞／１作品　表彰及び</w:t>
            </w:r>
            <w:r w:rsidR="0044426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1万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円相当の賞品</w:t>
            </w:r>
          </w:p>
          <w:p w:rsidR="003855B8" w:rsidRPr="003C43A2" w:rsidRDefault="000D2CE7" w:rsidP="000D2CE7">
            <w:pPr>
              <w:widowControl w:val="0"/>
              <w:spacing w:after="0" w:line="276" w:lineRule="auto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 xml:space="preserve">・　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優秀賞／２作品　表彰及び</w:t>
            </w:r>
            <w:r w:rsidR="0044426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5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千円相当の賞品</w:t>
            </w:r>
          </w:p>
          <w:p w:rsidR="003855B8" w:rsidRPr="00510F8B" w:rsidRDefault="003855B8" w:rsidP="00311506">
            <w:pPr>
              <w:widowControl w:val="0"/>
              <w:numPr>
                <w:ilvl w:val="0"/>
                <w:numId w:val="9"/>
              </w:numPr>
              <w:spacing w:after="0" w:line="276" w:lineRule="auto"/>
              <w:jc w:val="both"/>
              <w:rPr>
                <w:rFonts w:ascii="BIZ UDPゴシック" w:eastAsia="BIZ UDPゴシック" w:hAnsi="BIZ UDPゴシック" w:cs="Times New Roman"/>
                <w:b/>
                <w:noProof w:val="0"/>
                <w:color w:val="auto"/>
                <w:kern w:val="2"/>
                <w:sz w:val="18"/>
                <w:szCs w:val="18"/>
              </w:rPr>
            </w:pPr>
            <w:r w:rsidRPr="00510F8B">
              <w:rPr>
                <w:rFonts w:ascii="BIZ UDPゴシック" w:eastAsia="BIZ UDPゴシック" w:hAnsi="BIZ UDPゴシック" w:cs="Times New Roman" w:hint="eastAsia"/>
                <w:b/>
                <w:noProof w:val="0"/>
                <w:color w:val="auto"/>
                <w:kern w:val="2"/>
                <w:sz w:val="18"/>
                <w:szCs w:val="18"/>
              </w:rPr>
              <w:t>選考結果発表</w:t>
            </w:r>
          </w:p>
          <w:p w:rsidR="003855B8" w:rsidRDefault="00277007" w:rsidP="0038600F">
            <w:pPr>
              <w:widowControl w:val="0"/>
              <w:spacing w:after="0" w:line="240" w:lineRule="auto"/>
              <w:ind w:firstLineChars="100" w:firstLine="18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美浜町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ウェブサイトで令和</w:t>
            </w: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７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年</w:t>
            </w: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１１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月頃までに公表</w:t>
            </w:r>
            <w:r w:rsidR="001C10F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します。</w:t>
            </w:r>
          </w:p>
          <w:p w:rsidR="00E223E0" w:rsidRPr="00E223E0" w:rsidRDefault="00E223E0" w:rsidP="0038600F">
            <w:pPr>
              <w:widowControl w:val="0"/>
              <w:spacing w:after="0" w:line="240" w:lineRule="auto"/>
              <w:ind w:firstLineChars="100" w:firstLine="18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  <w:u w:val="single"/>
              </w:rPr>
            </w:pPr>
            <w:bookmarkStart w:id="0" w:name="_GoBack"/>
            <w:bookmarkEnd w:id="0"/>
            <w:r w:rsidRPr="00E223E0"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  <w:u w:val="single"/>
              </w:rPr>
              <w:t>http</w:t>
            </w:r>
            <w:r w:rsidR="00776EA5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  <w:u w:val="single"/>
              </w:rPr>
              <w:t>ｓ</w:t>
            </w:r>
            <w:r w:rsidRPr="00E223E0"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  <w:u w:val="single"/>
              </w:rPr>
              <w:t>://www.town.aichi-mihama.lg.jp/</w:t>
            </w:r>
          </w:p>
          <w:p w:rsidR="003855B8" w:rsidRPr="00510F8B" w:rsidRDefault="003855B8" w:rsidP="00311506">
            <w:pPr>
              <w:widowControl w:val="0"/>
              <w:numPr>
                <w:ilvl w:val="0"/>
                <w:numId w:val="9"/>
              </w:numPr>
              <w:spacing w:after="0" w:line="276" w:lineRule="auto"/>
              <w:jc w:val="both"/>
              <w:rPr>
                <w:rFonts w:ascii="BIZ UDPゴシック" w:eastAsia="BIZ UDPゴシック" w:hAnsi="BIZ UDPゴシック" w:cs="Times New Roman"/>
                <w:b/>
                <w:noProof w:val="0"/>
                <w:color w:val="auto"/>
                <w:kern w:val="2"/>
                <w:sz w:val="18"/>
                <w:szCs w:val="18"/>
              </w:rPr>
            </w:pPr>
            <w:r w:rsidRPr="00510F8B">
              <w:rPr>
                <w:rFonts w:ascii="BIZ UDPゴシック" w:eastAsia="BIZ UDPゴシック" w:hAnsi="BIZ UDPゴシック" w:cs="Times New Roman" w:hint="eastAsia"/>
                <w:b/>
                <w:noProof w:val="0"/>
                <w:color w:val="auto"/>
                <w:kern w:val="2"/>
                <w:sz w:val="18"/>
                <w:szCs w:val="18"/>
              </w:rPr>
              <w:t>その他</w:t>
            </w:r>
          </w:p>
          <w:p w:rsidR="000D2CE7" w:rsidRDefault="000D2CE7" w:rsidP="000D2CE7">
            <w:pPr>
              <w:spacing w:after="0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 xml:space="preserve">・　</w:t>
            </w:r>
            <w:r w:rsidR="00872430" w:rsidRPr="000D2CE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作品は、</w:t>
            </w:r>
            <w:r w:rsidR="00277007" w:rsidRPr="000D2CE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多世代交流型子育て拠点施設</w:t>
            </w:r>
            <w:r w:rsidR="00872430" w:rsidRPr="000D2CE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としての特徴がイメージ</w:t>
            </w:r>
          </w:p>
          <w:p w:rsidR="000D2CE7" w:rsidRDefault="00872430" w:rsidP="000D2CE7">
            <w:pPr>
              <w:spacing w:after="0"/>
              <w:ind w:firstLineChars="100" w:firstLine="180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 w:rsidRPr="000D2CE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でき、誰もがわか</w:t>
            </w:r>
            <w:r w:rsidR="00277007" w:rsidRPr="000D2CE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りやすく、親しみやす</w:t>
            </w:r>
            <w:r w:rsidRPr="000D2CE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いものとします。</w:t>
            </w:r>
          </w:p>
          <w:p w:rsidR="000D2CE7" w:rsidRDefault="000D2CE7" w:rsidP="000D2CE7">
            <w:pPr>
              <w:spacing w:after="0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 xml:space="preserve">・　</w:t>
            </w:r>
            <w:r w:rsidR="003855B8" w:rsidRPr="000D2CE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作品は、応募者自作の未発表作品で、第三者が有する著作権を</w:t>
            </w:r>
          </w:p>
          <w:p w:rsidR="000D2CE7" w:rsidRDefault="003855B8" w:rsidP="000D2CE7">
            <w:pPr>
              <w:spacing w:after="0"/>
              <w:ind w:firstLineChars="100" w:firstLine="180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 w:rsidRPr="000D2CE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侵害していないものに限</w:t>
            </w:r>
            <w:r w:rsidR="001C10F2" w:rsidRPr="000D2CE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ります</w:t>
            </w:r>
            <w:r w:rsidRPr="000D2CE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。これに反する場合は、選考結果</w:t>
            </w:r>
          </w:p>
          <w:p w:rsidR="003855B8" w:rsidRPr="000D2CE7" w:rsidRDefault="003855B8" w:rsidP="000D2CE7">
            <w:pPr>
              <w:spacing w:after="0"/>
              <w:ind w:firstLineChars="100" w:firstLine="180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 w:rsidRPr="000D2CE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発表後でも採用を取り消す場合があ</w:t>
            </w:r>
            <w:r w:rsidR="001C10F2" w:rsidRPr="000D2CE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ります</w:t>
            </w:r>
            <w:r w:rsidRPr="000D2CE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。</w:t>
            </w:r>
          </w:p>
          <w:p w:rsidR="000D2CE7" w:rsidRDefault="000D2CE7" w:rsidP="000D2CE7">
            <w:pPr>
              <w:widowControl w:val="0"/>
              <w:spacing w:after="0" w:line="276" w:lineRule="auto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 xml:space="preserve">・　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採用された作品の著作権、商標権、その他一切の権利は</w:t>
            </w:r>
            <w:r w:rsidR="0027700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美浜町</w:t>
            </w:r>
          </w:p>
          <w:p w:rsidR="003855B8" w:rsidRPr="003C43A2" w:rsidRDefault="003855B8" w:rsidP="000D2CE7">
            <w:pPr>
              <w:widowControl w:val="0"/>
              <w:spacing w:after="0" w:line="276" w:lineRule="auto"/>
              <w:ind w:firstLineChars="100" w:firstLine="18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に帰属</w:t>
            </w:r>
            <w:r w:rsidR="001C10F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します</w:t>
            </w:r>
            <w:r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。</w:t>
            </w:r>
          </w:p>
          <w:p w:rsidR="003855B8" w:rsidRPr="003C43A2" w:rsidRDefault="000D2CE7" w:rsidP="000D2CE7">
            <w:pPr>
              <w:widowControl w:val="0"/>
              <w:spacing w:after="0" w:line="276" w:lineRule="auto"/>
              <w:ind w:left="180" w:hangingChars="100" w:hanging="18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・　作</w:t>
            </w:r>
            <w:r w:rsidR="001C10F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品の採用にあたり一部変更または補作する場合がありま</w:t>
            </w: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す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。</w:t>
            </w:r>
          </w:p>
          <w:p w:rsidR="003855B8" w:rsidRDefault="000D2CE7" w:rsidP="000D2CE7">
            <w:pPr>
              <w:widowControl w:val="0"/>
              <w:spacing w:after="0" w:line="276" w:lineRule="auto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 xml:space="preserve">・　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必要事項の記載がない作品は無効となる場合が</w:t>
            </w:r>
            <w:r w:rsidR="001C10F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あります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。</w:t>
            </w:r>
          </w:p>
          <w:p w:rsidR="003855B8" w:rsidRDefault="000D2CE7" w:rsidP="000D2CE7">
            <w:pPr>
              <w:widowControl w:val="0"/>
              <w:spacing w:after="0" w:line="276" w:lineRule="auto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 xml:space="preserve">・　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応募作品（応募用紙等）は返却し</w:t>
            </w:r>
            <w:r w:rsidR="001C10F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ません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。</w:t>
            </w:r>
          </w:p>
          <w:p w:rsidR="003855B8" w:rsidRPr="003C43A2" w:rsidRDefault="000D2CE7" w:rsidP="00397E17">
            <w:pPr>
              <w:widowControl w:val="0"/>
              <w:spacing w:after="0" w:line="276" w:lineRule="auto"/>
              <w:ind w:left="180" w:hangingChars="100" w:hanging="18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 xml:space="preserve">・　</w:t>
            </w:r>
            <w:r w:rsidR="00397E1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個人情報は美浜町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が適正に管理し、施設愛称に関する業務にのみ使用</w:t>
            </w:r>
            <w:r w:rsidR="001C10F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します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。</w:t>
            </w:r>
          </w:p>
          <w:p w:rsidR="003855B8" w:rsidRPr="003C43A2" w:rsidRDefault="000D2CE7" w:rsidP="0007576A">
            <w:pPr>
              <w:widowControl w:val="0"/>
              <w:spacing w:after="0" w:line="276" w:lineRule="auto"/>
              <w:ind w:left="180" w:hangingChars="100" w:hanging="180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 xml:space="preserve">・　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最優秀賞の受賞者は、作品とともに、氏名、住所（市町村名まで）</w:t>
            </w:r>
            <w:r w:rsidR="00277007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、学生は学校名・学年を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報道やウェブサイトで公表</w:t>
            </w:r>
            <w:r w:rsidR="001C10F2" w:rsidRPr="001C10F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します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。</w:t>
            </w:r>
          </w:p>
          <w:p w:rsidR="003855B8" w:rsidRPr="00510F8B" w:rsidRDefault="003855B8" w:rsidP="003855B8">
            <w:pPr>
              <w:widowControl w:val="0"/>
              <w:spacing w:after="0" w:line="276" w:lineRule="auto"/>
              <w:jc w:val="both"/>
              <w:rPr>
                <w:rFonts w:ascii="BIZ UDPゴシック" w:eastAsia="BIZ UDPゴシック" w:hAnsi="BIZ UDPゴシック" w:cs="Times New Roman"/>
                <w:b/>
                <w:noProof w:val="0"/>
                <w:color w:val="auto"/>
                <w:kern w:val="2"/>
                <w:sz w:val="18"/>
                <w:szCs w:val="18"/>
              </w:rPr>
            </w:pPr>
            <w:r w:rsidRPr="009B714F">
              <w:rPr>
                <w:rFonts w:ascii="BIZ UDPゴシック" w:eastAsia="BIZ UDPゴシック" w:hAnsi="BIZ UDPゴシック" w:cs="Times New Roman" w:hint="eastAsia"/>
                <w:b/>
                <w:noProof w:val="0"/>
                <w:color w:val="auto"/>
                <w:kern w:val="2"/>
                <w:sz w:val="18"/>
                <w:szCs w:val="18"/>
              </w:rPr>
              <w:t xml:space="preserve">１０． </w:t>
            </w:r>
            <w:r w:rsidRPr="00510F8B">
              <w:rPr>
                <w:rFonts w:ascii="BIZ UDPゴシック" w:eastAsia="BIZ UDPゴシック" w:hAnsi="BIZ UDPゴシック" w:cs="Times New Roman" w:hint="eastAsia"/>
                <w:b/>
                <w:noProof w:val="0"/>
                <w:color w:val="auto"/>
                <w:kern w:val="2"/>
                <w:sz w:val="18"/>
                <w:szCs w:val="18"/>
              </w:rPr>
              <w:t>問い合わせ先</w:t>
            </w:r>
          </w:p>
          <w:p w:rsidR="003855B8" w:rsidRPr="003C43A2" w:rsidRDefault="000D2CE7" w:rsidP="000D2CE7">
            <w:pPr>
              <w:widowControl w:val="0"/>
              <w:spacing w:after="0" w:line="276" w:lineRule="auto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 xml:space="preserve">・　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担当</w:t>
            </w:r>
            <w:r w:rsidR="00F042EE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課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／</w:t>
            </w:r>
            <w:r w:rsidR="00F042EE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美浜町健康・子育て課</w:t>
            </w:r>
            <w:r w:rsidR="00341423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 xml:space="preserve">　子育て支援係</w:t>
            </w:r>
          </w:p>
          <w:p w:rsidR="000D2CE7" w:rsidRDefault="000D2CE7" w:rsidP="000D2CE7">
            <w:pPr>
              <w:widowControl w:val="0"/>
              <w:spacing w:after="0" w:line="276" w:lineRule="auto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 xml:space="preserve">・　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住所／</w:t>
            </w:r>
            <w:r w:rsidR="003855B8" w:rsidRPr="003C43A2"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  <w:t>愛知県知多郡</w:t>
            </w:r>
            <w:r w:rsidR="00F042EE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美浜</w:t>
            </w:r>
            <w:r w:rsidR="00F042EE"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  <w:t>町</w:t>
            </w:r>
            <w:r w:rsidR="00F042EE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大字河和字北田面106</w:t>
            </w:r>
            <w:r w:rsidR="003855B8" w:rsidRPr="003C43A2"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  <w:t>番地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 xml:space="preserve">　</w:t>
            </w:r>
          </w:p>
          <w:p w:rsidR="00F042EE" w:rsidRPr="000D2CE7" w:rsidRDefault="000D2CE7" w:rsidP="000D2CE7">
            <w:pPr>
              <w:widowControl w:val="0"/>
              <w:spacing w:after="0" w:line="276" w:lineRule="auto"/>
              <w:jc w:val="both"/>
              <w:rPr>
                <w:rFonts w:ascii="BIZ UDPゴシック" w:eastAsia="BIZ UDPゴシック" w:hAnsi="BIZ UDPゴシック" w:cs="Times New Roman"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noProof w:val="0"/>
                <w:color w:val="auto"/>
                <w:kern w:val="2"/>
                <w:sz w:val="18"/>
                <w:szCs w:val="18"/>
              </w:rPr>
              <w:t>・</w:t>
            </w:r>
            <w:r>
              <w:rPr>
                <w:rFonts w:hint="eastAsia"/>
              </w:rPr>
              <w:t>・・</w:t>
            </w:r>
            <w:hyperlink r:id="rId21" w:history="1">
              <w:r w:rsidR="00F042EE" w:rsidRPr="000D2CE7">
                <w:rPr>
                  <w:rStyle w:val="afc"/>
                  <w:rFonts w:ascii="BIZ UDPゴシック" w:eastAsia="BIZ UDPゴシック" w:hAnsi="BIZ UDPゴシック" w:cs="Times New Roman" w:hint="eastAsia"/>
                  <w:noProof w:val="0"/>
                  <w:kern w:val="2"/>
                  <w:sz w:val="18"/>
                  <w:szCs w:val="18"/>
                </w:rPr>
                <w:t>Eメール／k</w:t>
              </w:r>
              <w:r w:rsidR="00F042EE" w:rsidRPr="000D2CE7">
                <w:rPr>
                  <w:rStyle w:val="afc"/>
                  <w:rFonts w:ascii="BIZ UDPゴシック" w:eastAsia="BIZ UDPゴシック" w:hAnsi="BIZ UDPゴシック" w:cs="Times New Roman"/>
                  <w:noProof w:val="0"/>
                  <w:kern w:val="2"/>
                  <w:sz w:val="18"/>
                  <w:szCs w:val="18"/>
                </w:rPr>
                <w:t>enko@town</w:t>
              </w:r>
              <w:r w:rsidR="00397E17">
                <w:rPr>
                  <w:rStyle w:val="afc"/>
                  <w:rFonts w:ascii="BIZ UDPゴシック" w:eastAsia="BIZ UDPゴシック" w:hAnsi="BIZ UDPゴシック" w:cs="Times New Roman"/>
                  <w:noProof w:val="0"/>
                  <w:kern w:val="2"/>
                  <w:sz w:val="18"/>
                  <w:szCs w:val="18"/>
                </w:rPr>
                <w:t>.aichi</w:t>
              </w:r>
              <w:r w:rsidR="00F042EE" w:rsidRPr="000D2CE7">
                <w:rPr>
                  <w:rStyle w:val="afc"/>
                  <w:rFonts w:ascii="BIZ UDPゴシック" w:eastAsia="BIZ UDPゴシック" w:hAnsi="BIZ UDPゴシック" w:cs="Times New Roman"/>
                  <w:noProof w:val="0"/>
                  <w:kern w:val="2"/>
                  <w:sz w:val="18"/>
                  <w:szCs w:val="18"/>
                </w:rPr>
                <w:t>-mihama.lg.jp</w:t>
              </w:r>
            </w:hyperlink>
          </w:p>
          <w:p w:rsidR="003855B8" w:rsidRPr="00F042EE" w:rsidRDefault="000D2CE7" w:rsidP="000D2CE7">
            <w:pPr>
              <w:widowControl w:val="0"/>
              <w:spacing w:after="0" w:line="276" w:lineRule="auto"/>
              <w:jc w:val="both"/>
              <w:rPr>
                <w:rFonts w:ascii="BIZ UDPゴシック" w:eastAsia="BIZ UDPゴシック" w:hAnsi="BIZ UDPゴシック" w:cs="Times New Roman"/>
                <w:bCs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bCs/>
                <w:noProof w:val="0"/>
                <w:color w:val="auto"/>
                <w:kern w:val="2"/>
                <w:sz w:val="18"/>
                <w:szCs w:val="18"/>
              </w:rPr>
              <w:t xml:space="preserve">・　</w:t>
            </w:r>
            <w:r w:rsidR="003855B8" w:rsidRPr="00F042EE">
              <w:rPr>
                <w:rFonts w:ascii="BIZ UDPゴシック" w:eastAsia="BIZ UDPゴシック" w:hAnsi="BIZ UDPゴシック" w:cs="Times New Roman" w:hint="eastAsia"/>
                <w:bCs/>
                <w:noProof w:val="0"/>
                <w:color w:val="auto"/>
                <w:kern w:val="2"/>
                <w:sz w:val="18"/>
                <w:szCs w:val="18"/>
              </w:rPr>
              <w:t>電話／0569-8</w:t>
            </w:r>
            <w:r w:rsidR="00F042EE">
              <w:rPr>
                <w:rFonts w:ascii="BIZ UDPゴシック" w:eastAsia="BIZ UDPゴシック" w:hAnsi="BIZ UDPゴシック" w:cs="Times New Roman" w:hint="eastAsia"/>
                <w:bCs/>
                <w:noProof w:val="0"/>
                <w:color w:val="auto"/>
                <w:kern w:val="2"/>
                <w:sz w:val="18"/>
                <w:szCs w:val="18"/>
              </w:rPr>
              <w:t>２</w:t>
            </w:r>
            <w:r w:rsidR="003855B8" w:rsidRPr="00F042EE">
              <w:rPr>
                <w:rFonts w:ascii="BIZ UDPゴシック" w:eastAsia="BIZ UDPゴシック" w:hAnsi="BIZ UDPゴシック" w:cs="Times New Roman" w:hint="eastAsia"/>
                <w:bCs/>
                <w:noProof w:val="0"/>
                <w:color w:val="auto"/>
                <w:kern w:val="2"/>
                <w:sz w:val="18"/>
                <w:szCs w:val="18"/>
              </w:rPr>
              <w:t>-1</w:t>
            </w:r>
            <w:r w:rsidR="00F042EE">
              <w:rPr>
                <w:rFonts w:ascii="BIZ UDPゴシック" w:eastAsia="BIZ UDPゴシック" w:hAnsi="BIZ UDPゴシック" w:cs="Times New Roman" w:hint="eastAsia"/>
                <w:bCs/>
                <w:noProof w:val="0"/>
                <w:color w:val="auto"/>
                <w:kern w:val="2"/>
                <w:sz w:val="18"/>
                <w:szCs w:val="18"/>
              </w:rPr>
              <w:t>１１１（内線２２２，２６２）</w:t>
            </w:r>
          </w:p>
          <w:p w:rsidR="007F44EB" w:rsidRPr="007B794E" w:rsidRDefault="000D2CE7" w:rsidP="000D2CE7">
            <w:pPr>
              <w:widowControl w:val="0"/>
              <w:spacing w:after="0" w:line="276" w:lineRule="auto"/>
              <w:jc w:val="both"/>
              <w:rPr>
                <w:rFonts w:ascii="BIZ UDPゴシック" w:eastAsia="BIZ UDPゴシック" w:hAnsi="BIZ UDPゴシック" w:cs="Times New Roman"/>
                <w:bCs/>
                <w:noProof w:val="0"/>
                <w:color w:val="auto"/>
                <w:kern w:val="2"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cs="Times New Roman" w:hint="eastAsia"/>
                <w:bCs/>
                <w:noProof w:val="0"/>
                <w:color w:val="auto"/>
                <w:kern w:val="2"/>
                <w:sz w:val="18"/>
                <w:szCs w:val="18"/>
              </w:rPr>
              <w:t>・　ファックス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bCs/>
                <w:noProof w:val="0"/>
                <w:color w:val="auto"/>
                <w:kern w:val="2"/>
                <w:sz w:val="18"/>
                <w:szCs w:val="18"/>
              </w:rPr>
              <w:t>／0569-8</w:t>
            </w:r>
            <w:r w:rsidR="00F042EE">
              <w:rPr>
                <w:rFonts w:ascii="BIZ UDPゴシック" w:eastAsia="BIZ UDPゴシック" w:hAnsi="BIZ UDPゴシック" w:cs="Times New Roman" w:hint="eastAsia"/>
                <w:bCs/>
                <w:noProof w:val="0"/>
                <w:color w:val="auto"/>
                <w:kern w:val="2"/>
                <w:sz w:val="18"/>
                <w:szCs w:val="18"/>
              </w:rPr>
              <w:t>２</w:t>
            </w:r>
            <w:r w:rsidR="003855B8" w:rsidRPr="003C43A2">
              <w:rPr>
                <w:rFonts w:ascii="BIZ UDPゴシック" w:eastAsia="BIZ UDPゴシック" w:hAnsi="BIZ UDPゴシック" w:cs="Times New Roman" w:hint="eastAsia"/>
                <w:bCs/>
                <w:noProof w:val="0"/>
                <w:color w:val="auto"/>
                <w:kern w:val="2"/>
                <w:sz w:val="18"/>
                <w:szCs w:val="18"/>
              </w:rPr>
              <w:t>-1</w:t>
            </w:r>
            <w:r w:rsidR="00F042EE">
              <w:rPr>
                <w:rFonts w:ascii="BIZ UDPゴシック" w:eastAsia="BIZ UDPゴシック" w:hAnsi="BIZ UDPゴシック" w:cs="Times New Roman" w:hint="eastAsia"/>
                <w:bCs/>
                <w:noProof w:val="0"/>
                <w:color w:val="auto"/>
                <w:kern w:val="2"/>
                <w:sz w:val="18"/>
                <w:szCs w:val="18"/>
              </w:rPr>
              <w:t>３２１</w:t>
            </w:r>
          </w:p>
        </w:tc>
      </w:tr>
      <w:tr w:rsidR="007F44EB" w:rsidRPr="002442DE" w:rsidTr="007B794E">
        <w:trPr>
          <w:trHeight w:val="307"/>
        </w:trPr>
        <w:tc>
          <w:tcPr>
            <w:tcW w:w="5395" w:type="dxa"/>
            <w:gridSpan w:val="2"/>
          </w:tcPr>
          <w:p w:rsidR="007F44EB" w:rsidRDefault="007F44EB" w:rsidP="007F44EB"/>
        </w:tc>
        <w:tc>
          <w:tcPr>
            <w:tcW w:w="5396" w:type="dxa"/>
          </w:tcPr>
          <w:p w:rsidR="007F44EB" w:rsidRDefault="007F44EB" w:rsidP="007F44EB"/>
        </w:tc>
      </w:tr>
      <w:tr w:rsidR="00E71932" w:rsidRPr="002442DE" w:rsidTr="00E71932">
        <w:trPr>
          <w:trHeight w:val="441"/>
        </w:trPr>
        <w:tc>
          <w:tcPr>
            <w:tcW w:w="5395" w:type="dxa"/>
            <w:gridSpan w:val="2"/>
            <w:tcBorders>
              <w:bottom w:val="nil"/>
            </w:tcBorders>
          </w:tcPr>
          <w:p w:rsidR="00E71932" w:rsidRPr="007B794E" w:rsidRDefault="006D6BCC" w:rsidP="007F44EB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Meiryo UI" w:hAnsi="Meiryo UI" w:hint="eastAsia"/>
                <w:color w:val="auto"/>
                <w:sz w:val="12"/>
              </w:rPr>
              <mc:AlternateContent>
                <mc:Choice Requires="wps">
                  <w:drawing>
                    <wp:anchor distT="0" distB="0" distL="114300" distR="114300" simplePos="0" relativeHeight="251716608" behindDoc="1" locked="0" layoutInCell="1" allowOverlap="1">
                      <wp:simplePos x="0" y="0"/>
                      <wp:positionH relativeFrom="margin">
                        <wp:posOffset>-73342</wp:posOffset>
                      </wp:positionH>
                      <wp:positionV relativeFrom="paragraph">
                        <wp:posOffset>288290</wp:posOffset>
                      </wp:positionV>
                      <wp:extent cx="6815137" cy="2257425"/>
                      <wp:effectExtent l="0" t="0" r="24130" b="28575"/>
                      <wp:wrapNone/>
                      <wp:docPr id="61" name="角丸四角形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15137" cy="2257425"/>
                              </a:xfrm>
                              <a:prstGeom prst="roundRect">
                                <a:avLst>
                                  <a:gd name="adj" fmla="val 8817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413C4" w:rsidRDefault="00B413C4" w:rsidP="00B413C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61" o:spid="_x0000_s1040" style="position:absolute;margin-left:-5.75pt;margin-top:22.7pt;width:536.6pt;height:177.75pt;z-index:-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7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" filled="f" strokecolor="black [3213]" strokeweight="1pt">
                      <v:textbox>
                        <w:txbxContent>
                          <w:p w:rsidR="00B413C4" w:rsidRDefault="00B413C4" w:rsidP="00B413C4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="00E71932" w:rsidRPr="0064559C">
              <w:rPr>
                <w:rFonts w:ascii="BIZ UDPゴシック" w:eastAsia="BIZ UDPゴシック" w:hAnsi="BIZ UDPゴシック" w:hint="eastAsia"/>
                <w:color w:val="000000" w:themeColor="text1"/>
                <w:sz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愛称募集　応募用紙</w:t>
            </w:r>
          </w:p>
        </w:tc>
        <w:tc>
          <w:tcPr>
            <w:tcW w:w="5396" w:type="dxa"/>
            <w:tcBorders>
              <w:bottom w:val="nil"/>
            </w:tcBorders>
          </w:tcPr>
          <w:p w:rsidR="00E71932" w:rsidRPr="00E71932" w:rsidRDefault="00E71932" w:rsidP="00E71932">
            <w:pPr>
              <w:spacing w:after="0"/>
              <w:rPr>
                <w:color w:val="auto"/>
              </w:rPr>
            </w:pPr>
          </w:p>
        </w:tc>
      </w:tr>
      <w:tr w:rsidR="00E71932" w:rsidRPr="002442DE" w:rsidTr="00302EC1">
        <w:trPr>
          <w:trHeight w:val="1129"/>
        </w:trPr>
        <w:tc>
          <w:tcPr>
            <w:tcW w:w="5395" w:type="dxa"/>
            <w:gridSpan w:val="2"/>
          </w:tcPr>
          <w:p w:rsidR="00E71932" w:rsidRDefault="00302EC1" w:rsidP="00E71932">
            <w:pPr>
              <w:spacing w:after="0"/>
              <w:rPr>
                <w:color w:val="auto"/>
              </w:rPr>
            </w:pPr>
            <w:r>
              <w:rPr>
                <w:rFonts w:ascii="BIZ UDPゴシック" w:eastAsia="BIZ UDPゴシック" w:hAnsi="BIZ UDPゴシック" w:hint="eastAsia"/>
                <w:color w:val="000000" w:themeColor="text1"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3342640</wp:posOffset>
                      </wp:positionH>
                      <wp:positionV relativeFrom="paragraph">
                        <wp:posOffset>-134938</wp:posOffset>
                      </wp:positionV>
                      <wp:extent cx="0" cy="2257425"/>
                      <wp:effectExtent l="0" t="0" r="19050" b="9525"/>
                      <wp:wrapNone/>
                      <wp:docPr id="62" name="直線コネクタ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2574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CD038D1" id="直線コネクタ 62" o:spid="_x0000_s1026" style="position:absolute;left:0;text-align:lef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2pt,-10.65pt" to="263.2pt,1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" strokecolor="black [3213]">
                      <v:stroke dashstyle="3 1"/>
                    </v:line>
                  </w:pict>
                </mc:Fallback>
              </mc:AlternateContent>
            </w:r>
            <w:r w:rsidR="00D36FDC">
              <w:rPr>
                <w:rFonts w:hint="eastAsia"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184785</wp:posOffset>
                      </wp:positionV>
                      <wp:extent cx="3295650" cy="9525"/>
                      <wp:effectExtent l="0" t="0" r="19050" b="28575"/>
                      <wp:wrapNone/>
                      <wp:docPr id="63" name="直線コネクタ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95650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D6F292E" id="直線コネクタ 63" o:spid="_x0000_s1026" style="position:absolute;left:0;text-align:lef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5pt,14.55pt" to="257.9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" strokecolor="black [3213]">
                      <v:stroke dashstyle="3 1"/>
                    </v:line>
                  </w:pict>
                </mc:Fallback>
              </mc:AlternateContent>
            </w:r>
            <w:r w:rsidR="00E71932">
              <w:rPr>
                <w:rFonts w:hint="eastAsia"/>
                <w:color w:val="auto"/>
              </w:rPr>
              <w:t>ふりがな</w:t>
            </w:r>
          </w:p>
          <w:p w:rsidR="00A870F6" w:rsidRPr="00B413C4" w:rsidRDefault="00B413C4" w:rsidP="00B413C4">
            <w:pPr>
              <w:rPr>
                <w:color w:val="auto"/>
              </w:rPr>
            </w:pPr>
            <w:r w:rsidRPr="00B413C4">
              <w:rPr>
                <w:rFonts w:hint="eastAsia"/>
                <w:color w:val="auto"/>
              </w:rPr>
              <w:t>①</w:t>
            </w:r>
            <w:r w:rsidR="00D36FDC" w:rsidRPr="00B413C4">
              <w:rPr>
                <w:rFonts w:hint="eastAsia"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31A4C3A" wp14:editId="32EB3FA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638175</wp:posOffset>
                      </wp:positionV>
                      <wp:extent cx="3295650" cy="9525"/>
                      <wp:effectExtent l="0" t="0" r="19050" b="28575"/>
                      <wp:wrapNone/>
                      <wp:docPr id="64" name="直線コネクタ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95650" cy="952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ysDash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192B83B" id="直線コネクタ 64" o:spid="_x0000_s1026" style="position:absolute;left:0;text-align:lef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0.25pt" to="259.5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" strokecolor="windowText">
                      <v:stroke dashstyle="3 1"/>
                    </v:line>
                  </w:pict>
                </mc:Fallback>
              </mc:AlternateContent>
            </w:r>
            <w:r w:rsidR="00E71932" w:rsidRPr="00B413C4">
              <w:rPr>
                <w:rFonts w:hint="eastAsia"/>
                <w:color w:val="auto"/>
              </w:rPr>
              <w:t>愛称名</w:t>
            </w:r>
          </w:p>
          <w:p w:rsidR="00A870F6" w:rsidRDefault="00A870F6" w:rsidP="007F44EB">
            <w:pPr>
              <w:rPr>
                <w:color w:val="auto"/>
              </w:rPr>
            </w:pPr>
          </w:p>
          <w:p w:rsidR="00E71932" w:rsidRPr="00B413C4" w:rsidRDefault="00B413C4" w:rsidP="00B413C4"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②</w:t>
            </w:r>
            <w:r w:rsidR="00A870F6" w:rsidRPr="00B413C4">
              <w:rPr>
                <w:rFonts w:hint="eastAsia"/>
                <w:color w:val="auto"/>
              </w:rPr>
              <w:t>愛称の意味・考えた理由</w:t>
            </w:r>
          </w:p>
        </w:tc>
        <w:tc>
          <w:tcPr>
            <w:tcW w:w="5396" w:type="dxa"/>
          </w:tcPr>
          <w:p w:rsidR="00E71932" w:rsidRDefault="00D36FDC" w:rsidP="00E71932">
            <w:pPr>
              <w:spacing w:after="0"/>
              <w:rPr>
                <w:color w:val="auto"/>
              </w:rPr>
            </w:pPr>
            <w:r>
              <w:rPr>
                <w:rFonts w:hint="eastAsia"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31A4C3A" wp14:editId="32EB3FA3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190500</wp:posOffset>
                      </wp:positionV>
                      <wp:extent cx="3295650" cy="9525"/>
                      <wp:effectExtent l="0" t="0" r="19050" b="28575"/>
                      <wp:wrapNone/>
                      <wp:docPr id="65" name="直線コネクタ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95650" cy="952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ysDash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E5FFABB" id="直線コネクタ 65" o:spid="_x0000_s1026" style="position:absolute;left:0;text-align:lef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pt,15pt" to="257.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" strokecolor="windowText">
                      <v:stroke dashstyle="3 1"/>
                    </v:line>
                  </w:pict>
                </mc:Fallback>
              </mc:AlternateContent>
            </w:r>
            <w:r w:rsidR="00E71932">
              <w:rPr>
                <w:rFonts w:hint="eastAsia"/>
                <w:color w:val="auto"/>
              </w:rPr>
              <w:t>ふりがな</w:t>
            </w:r>
          </w:p>
          <w:p w:rsidR="00E71932" w:rsidRDefault="00B413C4" w:rsidP="00E71932">
            <w:pPr>
              <w:spacing w:after="0"/>
              <w:rPr>
                <w:color w:val="auto"/>
              </w:rPr>
            </w:pPr>
            <w:r>
              <w:rPr>
                <w:rFonts w:hint="eastAsia"/>
                <w:color w:val="auto"/>
              </w:rPr>
              <w:t>③</w:t>
            </w:r>
            <w:r w:rsidR="00E71932">
              <w:rPr>
                <w:rFonts w:hint="eastAsia"/>
                <w:color w:val="auto"/>
              </w:rPr>
              <w:t>氏名</w:t>
            </w:r>
          </w:p>
          <w:p w:rsidR="00E71932" w:rsidRDefault="00E71932" w:rsidP="00E71932">
            <w:pPr>
              <w:spacing w:after="0"/>
              <w:rPr>
                <w:color w:val="auto"/>
              </w:rPr>
            </w:pPr>
          </w:p>
          <w:p w:rsidR="00302EC1" w:rsidRDefault="00B413C4" w:rsidP="00302EC1">
            <w:pPr>
              <w:spacing w:after="0"/>
              <w:rPr>
                <w:color w:val="auto"/>
              </w:rPr>
            </w:pPr>
            <w:r>
              <w:rPr>
                <w:rFonts w:hint="eastAsia"/>
                <w:color w:val="auto"/>
              </w:rPr>
              <w:t>④</w:t>
            </w:r>
            <w:r w:rsidR="00D36FDC">
              <w:rPr>
                <w:rFonts w:hint="eastAsia"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31A4C3A" wp14:editId="32EB3FA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3295650" cy="9525"/>
                      <wp:effectExtent l="0" t="0" r="19050" b="28575"/>
                      <wp:wrapNone/>
                      <wp:docPr id="66" name="直線コネクタ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95650" cy="952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ysDash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F9B2538" id="直線コネクタ 66" o:spid="_x0000_s1026" style="position:absolute;left:0;text-align:lef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5pt,.6pt" to="259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" strokecolor="windowText">
                      <v:stroke dashstyle="3 1"/>
                    </v:line>
                  </w:pict>
                </mc:Fallback>
              </mc:AlternateContent>
            </w:r>
            <w:r w:rsidR="00A870F6">
              <w:rPr>
                <w:rFonts w:hint="eastAsia"/>
                <w:color w:val="auto"/>
              </w:rPr>
              <w:t>住所</w:t>
            </w:r>
            <w:r w:rsidR="00302EC1">
              <w:rPr>
                <w:rFonts w:hint="eastAsia"/>
                <w:color w:val="auto"/>
              </w:rPr>
              <w:t xml:space="preserve"> </w:t>
            </w:r>
          </w:p>
          <w:p w:rsidR="006D6BCC" w:rsidRDefault="006D6BCC" w:rsidP="00302EC1">
            <w:pPr>
              <w:spacing w:after="0"/>
              <w:rPr>
                <w:color w:val="auto"/>
              </w:rPr>
            </w:pPr>
          </w:p>
          <w:p w:rsidR="00BA71F4" w:rsidRDefault="00BA71F4" w:rsidP="00302EC1">
            <w:pPr>
              <w:spacing w:after="0"/>
              <w:rPr>
                <w:color w:val="auto"/>
              </w:rPr>
            </w:pPr>
          </w:p>
          <w:p w:rsidR="006D6BCC" w:rsidRDefault="00B413C4" w:rsidP="006D6BCC">
            <w:pPr>
              <w:tabs>
                <w:tab w:val="left" w:pos="1298"/>
              </w:tabs>
              <w:spacing w:after="0"/>
              <w:rPr>
                <w:rFonts w:ascii="Meiryo UI" w:hAnsi="Meiryo UI"/>
                <w:color w:val="auto"/>
                <w:szCs w:val="22"/>
              </w:rPr>
            </w:pPr>
            <w:r>
              <w:rPr>
                <w:rFonts w:ascii="Meiryo UI" w:hAnsi="Meiryo UI" w:hint="eastAsia"/>
                <w:color w:val="auto"/>
                <w:szCs w:val="22"/>
              </w:rPr>
              <w:t>⑤</w:t>
            </w:r>
            <w:r w:rsidR="006D6BCC" w:rsidRPr="006D6BCC">
              <w:rPr>
                <w:rFonts w:ascii="Meiryo UI" w:hAnsi="Meiryo UI" w:hint="eastAsia"/>
                <w:color w:val="auto"/>
                <w:szCs w:val="22"/>
              </w:rPr>
              <w:t>電話番号</w:t>
            </w:r>
          </w:p>
          <w:p w:rsidR="00BA71F4" w:rsidRDefault="00BA71F4" w:rsidP="006D6BCC">
            <w:pPr>
              <w:tabs>
                <w:tab w:val="left" w:pos="1298"/>
              </w:tabs>
              <w:spacing w:after="0"/>
              <w:rPr>
                <w:rFonts w:ascii="Meiryo UI" w:hAnsi="Meiryo UI"/>
                <w:color w:val="auto"/>
                <w:szCs w:val="22"/>
              </w:rPr>
            </w:pPr>
          </w:p>
          <w:p w:rsidR="00BA71F4" w:rsidRPr="00BA71F4" w:rsidRDefault="00B413C4" w:rsidP="00BA71F4">
            <w:pPr>
              <w:pStyle w:val="ac"/>
              <w:rPr>
                <w:rFonts w:ascii="Meiryo UI" w:eastAsia="Meiryo UI" w:hAnsi="Meiryo UI"/>
                <w:color w:val="auto"/>
                <w:sz w:val="12"/>
              </w:rPr>
            </w:pPr>
            <w:r>
              <w:rPr>
                <w:rFonts w:ascii="Meiryo UI" w:eastAsia="Meiryo UI" w:hAnsi="Meiryo UI" w:hint="eastAsia"/>
                <w:color w:val="auto"/>
                <w:sz w:val="22"/>
                <w:szCs w:val="22"/>
              </w:rPr>
              <w:t>⑥</w:t>
            </w:r>
            <w:r w:rsidR="00BA71F4" w:rsidRPr="00302EC1">
              <w:rPr>
                <w:rFonts w:ascii="Meiryo UI" w:eastAsia="Meiryo UI" w:hAnsi="Meiryo UI" w:hint="eastAsia"/>
                <w:color w:val="auto"/>
                <w:sz w:val="22"/>
                <w:szCs w:val="22"/>
              </w:rPr>
              <w:t>学生は学校名、学年</w:t>
            </w:r>
          </w:p>
        </w:tc>
      </w:tr>
    </w:tbl>
    <w:p w:rsidR="00BA71F4" w:rsidRDefault="00BA71F4" w:rsidP="00302EC1">
      <w:pPr>
        <w:pStyle w:val="ac"/>
        <w:rPr>
          <w:rFonts w:ascii="Meiryo UI" w:eastAsia="Meiryo UI" w:hAnsi="Meiryo UI"/>
          <w:color w:val="auto"/>
          <w:sz w:val="12"/>
        </w:rPr>
      </w:pPr>
      <w:r>
        <w:rPr>
          <w:rFonts w:hint="eastAsia"/>
          <w:color w:val="auto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57B91D82" wp14:editId="73ADF9A3">
                <wp:simplePos x="0" y="0"/>
                <wp:positionH relativeFrom="column">
                  <wp:posOffset>3471545</wp:posOffset>
                </wp:positionH>
                <wp:positionV relativeFrom="paragraph">
                  <wp:posOffset>8799830</wp:posOffset>
                </wp:positionV>
                <wp:extent cx="3295650" cy="9525"/>
                <wp:effectExtent l="0" t="0" r="19050" b="28575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56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45DC09" id="直線コネクタ 14" o:spid="_x0000_s1026" style="position:absolute;left:0;text-align:left;z-index:-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3.35pt,692.9pt" to="532.85pt,6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" strokecolor="windowText">
                <v:stroke dashstyle="3 1"/>
              </v:line>
            </w:pict>
          </mc:Fallback>
        </mc:AlternateContent>
      </w:r>
      <w:r w:rsidR="00D54E46">
        <w:rPr>
          <w:rFonts w:hint="eastAsia"/>
          <w:color w:val="auto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46CCF712" wp14:editId="402F54F1">
                <wp:simplePos x="0" y="0"/>
                <wp:positionH relativeFrom="column">
                  <wp:posOffset>3472815</wp:posOffset>
                </wp:positionH>
                <wp:positionV relativeFrom="paragraph">
                  <wp:posOffset>8411210</wp:posOffset>
                </wp:positionV>
                <wp:extent cx="3295650" cy="9525"/>
                <wp:effectExtent l="0" t="0" r="19050" b="28575"/>
                <wp:wrapNone/>
                <wp:docPr id="69" name="直線コネクタ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56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B34DB5" id="直線コネクタ 69" o:spid="_x0000_s1026" style="position:absolute;left:0;text-align:left;z-index:-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3.45pt,662.3pt" to="532.95pt,6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" strokecolor="windowText">
                <v:stroke dashstyle="3 1"/>
              </v:line>
            </w:pict>
          </mc:Fallback>
        </mc:AlternateContent>
      </w:r>
      <w:r w:rsidR="00302EC1">
        <w:rPr>
          <w:rFonts w:ascii="Meiryo UI" w:eastAsia="Meiryo UI" w:hAnsi="Meiryo UI" w:hint="eastAsia"/>
          <w:color w:val="auto"/>
          <w:sz w:val="12"/>
        </w:rPr>
        <w:t xml:space="preserve">　　　　　　　　　　　　　　　　　　　　　　　　　　　　　　　　　　　　　　　　　　　　　　　　　　　　　　　　　　　　　　　　　　　　</w:t>
      </w:r>
    </w:p>
    <w:p w:rsidR="00BA71F4" w:rsidRDefault="00BA71F4" w:rsidP="00302EC1">
      <w:pPr>
        <w:pStyle w:val="ac"/>
        <w:rPr>
          <w:rFonts w:ascii="Meiryo UI" w:eastAsia="Meiryo UI" w:hAnsi="Meiryo UI"/>
          <w:color w:val="auto"/>
          <w:sz w:val="12"/>
        </w:rPr>
      </w:pPr>
    </w:p>
    <w:p w:rsidR="00BA71F4" w:rsidRPr="00BA71F4" w:rsidRDefault="00BA71F4" w:rsidP="00BA71F4">
      <w:pPr>
        <w:pStyle w:val="ac"/>
        <w:rPr>
          <w:rFonts w:ascii="Meiryo UI" w:eastAsia="Meiryo UI" w:hAnsi="Meiryo UI"/>
          <w:color w:val="auto"/>
          <w:sz w:val="12"/>
        </w:rPr>
      </w:pPr>
      <w:r>
        <w:rPr>
          <w:rFonts w:ascii="Meiryo UI" w:eastAsia="Meiryo UI" w:hAnsi="Meiryo UI" w:hint="eastAsia"/>
          <w:color w:val="auto"/>
          <w:sz w:val="12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  </w:t>
      </w:r>
      <w:r>
        <w:rPr>
          <w:rFonts w:ascii="Meiryo UI" w:eastAsia="Meiryo UI" w:hAnsi="Meiryo UI"/>
          <w:color w:val="auto"/>
          <w:sz w:val="12"/>
        </w:rPr>
        <w:t xml:space="preserve">  </w:t>
      </w:r>
      <w:r>
        <w:rPr>
          <w:rFonts w:ascii="Meiryo UI" w:eastAsia="Meiryo UI" w:hAnsi="Meiryo UI" w:hint="eastAsia"/>
          <w:color w:val="auto"/>
          <w:sz w:val="12"/>
        </w:rPr>
        <w:t xml:space="preserve">　　　　　　　　　　　　　　　　　　　</w:t>
      </w:r>
      <w:r>
        <w:rPr>
          <w:rFonts w:ascii="Meiryo UI" w:eastAsia="Meiryo UI" w:hAnsi="Meiryo UI"/>
          <w:color w:val="auto"/>
          <w:sz w:val="12"/>
        </w:rPr>
        <w:t xml:space="preserve"> </w:t>
      </w:r>
      <w:r>
        <w:rPr>
          <w:rFonts w:ascii="Meiryo UI" w:eastAsia="Meiryo UI" w:hAnsi="Meiryo UI" w:hint="eastAsia"/>
          <w:color w:val="auto"/>
          <w:sz w:val="12"/>
        </w:rPr>
        <w:t xml:space="preserve">　</w:t>
      </w:r>
    </w:p>
    <w:sectPr w:rsidR="00BA71F4" w:rsidRPr="00BA71F4" w:rsidSect="00302EC1">
      <w:headerReference w:type="default" r:id="rId22"/>
      <w:footerReference w:type="default" r:id="rId23"/>
      <w:pgSz w:w="11906" w:h="16838" w:code="9"/>
      <w:pgMar w:top="233" w:right="578" w:bottom="233" w:left="578" w:header="720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123C" w:rsidRDefault="005B123C" w:rsidP="002D63CD">
      <w:r>
        <w:separator/>
      </w:r>
    </w:p>
  </w:endnote>
  <w:endnote w:type="continuationSeparator" w:id="0">
    <w:p w:rsidR="005B123C" w:rsidRDefault="005B123C" w:rsidP="002D63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PMingLiU">
    <w:altName w:val="Microsoft JhengHei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5830" w:rsidRPr="00175830" w:rsidRDefault="00175830" w:rsidP="00175830">
    <w:pPr>
      <w:pStyle w:val="a7"/>
      <w:spacing w:after="0"/>
      <w:rPr>
        <w:sz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35C" w:rsidRPr="00175830" w:rsidRDefault="0032235C" w:rsidP="00175830">
    <w:pPr>
      <w:pStyle w:val="a7"/>
      <w:spacing w:after="0"/>
      <w:rPr>
        <w:sz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123C" w:rsidRDefault="005B123C" w:rsidP="002D63CD">
      <w:r>
        <w:separator/>
      </w:r>
    </w:p>
  </w:footnote>
  <w:footnote w:type="continuationSeparator" w:id="0">
    <w:p w:rsidR="005B123C" w:rsidRDefault="005B123C" w:rsidP="002D63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666C" w:rsidRDefault="0017666C" w:rsidP="002D63C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21DB1"/>
    <w:multiLevelType w:val="hybridMultilevel"/>
    <w:tmpl w:val="ABC40840"/>
    <w:lvl w:ilvl="0" w:tplc="7134317E">
      <w:start w:val="1"/>
      <w:numFmt w:val="decimalEnclosedCircle"/>
      <w:lvlText w:val="%1"/>
      <w:lvlJc w:val="left"/>
      <w:pPr>
        <w:ind w:left="78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EDD31B6"/>
    <w:multiLevelType w:val="hybridMultilevel"/>
    <w:tmpl w:val="98F68196"/>
    <w:lvl w:ilvl="0" w:tplc="4A40D2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4E64BA1"/>
    <w:multiLevelType w:val="hybridMultilevel"/>
    <w:tmpl w:val="498607C0"/>
    <w:lvl w:ilvl="0" w:tplc="87266494">
      <w:start w:val="1"/>
      <w:numFmt w:val="decimalFullWidth"/>
      <w:lvlText w:val="（%1）"/>
      <w:lvlJc w:val="left"/>
      <w:pPr>
        <w:ind w:left="4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7B569B0"/>
    <w:multiLevelType w:val="hybridMultilevel"/>
    <w:tmpl w:val="2BFCD378"/>
    <w:lvl w:ilvl="0" w:tplc="87266494">
      <w:start w:val="1"/>
      <w:numFmt w:val="decimalFullWidth"/>
      <w:lvlText w:val="（%1）"/>
      <w:lvlJc w:val="left"/>
      <w:pPr>
        <w:ind w:left="495" w:hanging="360"/>
      </w:pPr>
      <w:rPr>
        <w:rFonts w:hint="default"/>
      </w:rPr>
    </w:lvl>
    <w:lvl w:ilvl="1" w:tplc="C79AEB26">
      <w:start w:val="1"/>
      <w:numFmt w:val="bullet"/>
      <w:lvlText w:val="◆"/>
      <w:lvlJc w:val="left"/>
      <w:pPr>
        <w:ind w:left="915" w:hanging="360"/>
      </w:pPr>
      <w:rPr>
        <w:rFonts w:ascii="ＭＳ Ｐゴシック" w:eastAsia="ＭＳ Ｐゴシック" w:hAnsi="ＭＳ Ｐゴシック" w:cstheme="minorBidi" w:hint="eastAsia"/>
      </w:rPr>
    </w:lvl>
    <w:lvl w:ilvl="2" w:tplc="3C98F71A">
      <w:start w:val="1"/>
      <w:numFmt w:val="decimalEnclosedCircle"/>
      <w:lvlText w:val="%3"/>
      <w:lvlJc w:val="left"/>
      <w:pPr>
        <w:ind w:left="1335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815" w:hanging="420"/>
      </w:pPr>
    </w:lvl>
    <w:lvl w:ilvl="4" w:tplc="04090017" w:tentative="1">
      <w:start w:val="1"/>
      <w:numFmt w:val="aiueoFullWidth"/>
      <w:lvlText w:val="(%5)"/>
      <w:lvlJc w:val="left"/>
      <w:pPr>
        <w:ind w:left="22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55" w:hanging="420"/>
      </w:pPr>
    </w:lvl>
    <w:lvl w:ilvl="6" w:tplc="0409000F" w:tentative="1">
      <w:start w:val="1"/>
      <w:numFmt w:val="decimal"/>
      <w:lvlText w:val="%7."/>
      <w:lvlJc w:val="left"/>
      <w:pPr>
        <w:ind w:left="3075" w:hanging="420"/>
      </w:pPr>
    </w:lvl>
    <w:lvl w:ilvl="7" w:tplc="04090017" w:tentative="1">
      <w:start w:val="1"/>
      <w:numFmt w:val="aiueoFullWidth"/>
      <w:lvlText w:val="(%8)"/>
      <w:lvlJc w:val="left"/>
      <w:pPr>
        <w:ind w:left="349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15" w:hanging="420"/>
      </w:pPr>
    </w:lvl>
  </w:abstractNum>
  <w:abstractNum w:abstractNumId="4" w15:restartNumberingAfterBreak="0">
    <w:nsid w:val="3BA26F0B"/>
    <w:multiLevelType w:val="hybridMultilevel"/>
    <w:tmpl w:val="8B887DC4"/>
    <w:lvl w:ilvl="0" w:tplc="87266494">
      <w:start w:val="1"/>
      <w:numFmt w:val="decimalFullWidth"/>
      <w:lvlText w:val="（%1）"/>
      <w:lvlJc w:val="left"/>
      <w:pPr>
        <w:ind w:left="4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D4965E5"/>
    <w:multiLevelType w:val="hybridMultilevel"/>
    <w:tmpl w:val="5B4A9B18"/>
    <w:lvl w:ilvl="0" w:tplc="B1CC8096">
      <w:start w:val="1"/>
      <w:numFmt w:val="decimalEnclosedCircle"/>
      <w:lvlText w:val="%1"/>
      <w:lvlJc w:val="left"/>
      <w:pPr>
        <w:ind w:left="360" w:hanging="360"/>
      </w:pPr>
      <w:rPr>
        <w:rFonts w:ascii="BIZ UDPゴシック" w:eastAsia="BIZ UDPゴシック" w:hAnsi="BIZ UDP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5019E6"/>
    <w:multiLevelType w:val="hybridMultilevel"/>
    <w:tmpl w:val="65281916"/>
    <w:lvl w:ilvl="0" w:tplc="D64242AA">
      <w:start w:val="1"/>
      <w:numFmt w:val="decimalFullWidth"/>
      <w:lvlText w:val="%1．"/>
      <w:lvlJc w:val="left"/>
      <w:pPr>
        <w:ind w:left="360" w:hanging="360"/>
      </w:pPr>
      <w:rPr>
        <w:rFonts w:hint="default"/>
        <w:b/>
      </w:rPr>
    </w:lvl>
    <w:lvl w:ilvl="1" w:tplc="7134317E">
      <w:start w:val="1"/>
      <w:numFmt w:val="decimalEnclosedCircle"/>
      <w:lvlText w:val="%2"/>
      <w:lvlJc w:val="left"/>
      <w:pPr>
        <w:ind w:left="780" w:hanging="360"/>
      </w:pPr>
      <w:rPr>
        <w:rFonts w:hint="eastAsia"/>
      </w:rPr>
    </w:lvl>
    <w:lvl w:ilvl="2" w:tplc="FA0AD4FC">
      <w:start w:val="3"/>
      <w:numFmt w:val="bullet"/>
      <w:lvlText w:val="・"/>
      <w:lvlJc w:val="left"/>
      <w:pPr>
        <w:ind w:left="1200" w:hanging="360"/>
      </w:pPr>
      <w:rPr>
        <w:rFonts w:ascii="ＭＳ Ｐゴシック" w:eastAsia="ＭＳ Ｐゴシック" w:hAnsi="ＭＳ Ｐゴシック" w:cstheme="minorBidi" w:hint="eastAsia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3B05A15"/>
    <w:multiLevelType w:val="hybridMultilevel"/>
    <w:tmpl w:val="E38C0E0A"/>
    <w:lvl w:ilvl="0" w:tplc="0C7C34B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50033BE"/>
    <w:multiLevelType w:val="hybridMultilevel"/>
    <w:tmpl w:val="8204312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B6507DE"/>
    <w:multiLevelType w:val="hybridMultilevel"/>
    <w:tmpl w:val="16DC4DBA"/>
    <w:lvl w:ilvl="0" w:tplc="7A0C9C6A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419384E"/>
    <w:multiLevelType w:val="hybridMultilevel"/>
    <w:tmpl w:val="43E40AA4"/>
    <w:lvl w:ilvl="0" w:tplc="D64242AA">
      <w:start w:val="1"/>
      <w:numFmt w:val="decimalFullWidth"/>
      <w:lvlText w:val="%1．"/>
      <w:lvlJc w:val="left"/>
      <w:pPr>
        <w:ind w:left="360" w:hanging="360"/>
      </w:pPr>
      <w:rPr>
        <w:rFonts w:hint="default"/>
        <w:b/>
      </w:rPr>
    </w:lvl>
    <w:lvl w:ilvl="1" w:tplc="04090011">
      <w:start w:val="1"/>
      <w:numFmt w:val="decimalEnclosedCircle"/>
      <w:lvlText w:val="%2"/>
      <w:lvlJc w:val="left"/>
      <w:pPr>
        <w:ind w:left="780" w:hanging="360"/>
      </w:pPr>
      <w:rPr>
        <w:rFonts w:hint="eastAsia"/>
      </w:rPr>
    </w:lvl>
    <w:lvl w:ilvl="2" w:tplc="FA0AD4FC">
      <w:start w:val="3"/>
      <w:numFmt w:val="bullet"/>
      <w:lvlText w:val="・"/>
      <w:lvlJc w:val="left"/>
      <w:pPr>
        <w:ind w:left="1200" w:hanging="360"/>
      </w:pPr>
      <w:rPr>
        <w:rFonts w:ascii="ＭＳ Ｐゴシック" w:eastAsia="ＭＳ Ｐゴシック" w:hAnsi="ＭＳ Ｐゴシック" w:cstheme="minorBidi" w:hint="eastAsia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8471BA7"/>
    <w:multiLevelType w:val="hybridMultilevel"/>
    <w:tmpl w:val="FE6E6F3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7E537BC7"/>
    <w:multiLevelType w:val="hybridMultilevel"/>
    <w:tmpl w:val="D9983D22"/>
    <w:lvl w:ilvl="0" w:tplc="6C0A3C54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7"/>
  </w:num>
  <w:num w:numId="5">
    <w:abstractNumId w:val="1"/>
  </w:num>
  <w:num w:numId="6">
    <w:abstractNumId w:val="5"/>
  </w:num>
  <w:num w:numId="7">
    <w:abstractNumId w:val="12"/>
  </w:num>
  <w:num w:numId="8">
    <w:abstractNumId w:val="10"/>
  </w:num>
  <w:num w:numId="9">
    <w:abstractNumId w:val="9"/>
  </w:num>
  <w:num w:numId="10">
    <w:abstractNumId w:val="8"/>
  </w:num>
  <w:num w:numId="11">
    <w:abstractNumId w:val="11"/>
  </w:num>
  <w:num w:numId="12">
    <w:abstractNumId w:val="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dirty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925"/>
    <w:rsid w:val="00010292"/>
    <w:rsid w:val="00016894"/>
    <w:rsid w:val="00020AAA"/>
    <w:rsid w:val="00021A27"/>
    <w:rsid w:val="000239B4"/>
    <w:rsid w:val="00041C11"/>
    <w:rsid w:val="000449B9"/>
    <w:rsid w:val="000650C4"/>
    <w:rsid w:val="0007576A"/>
    <w:rsid w:val="00090347"/>
    <w:rsid w:val="00090FDE"/>
    <w:rsid w:val="000943F0"/>
    <w:rsid w:val="000B085D"/>
    <w:rsid w:val="000C3032"/>
    <w:rsid w:val="000C5AA9"/>
    <w:rsid w:val="000D2CE7"/>
    <w:rsid w:val="000E4D04"/>
    <w:rsid w:val="000F2CEA"/>
    <w:rsid w:val="0010003D"/>
    <w:rsid w:val="001404C1"/>
    <w:rsid w:val="00175830"/>
    <w:rsid w:val="0017666C"/>
    <w:rsid w:val="00181538"/>
    <w:rsid w:val="0019374B"/>
    <w:rsid w:val="001A041E"/>
    <w:rsid w:val="001A0701"/>
    <w:rsid w:val="001A120B"/>
    <w:rsid w:val="001A3BE8"/>
    <w:rsid w:val="001A48D7"/>
    <w:rsid w:val="001B12E7"/>
    <w:rsid w:val="001B6958"/>
    <w:rsid w:val="001C10F2"/>
    <w:rsid w:val="001D37A3"/>
    <w:rsid w:val="001D7A08"/>
    <w:rsid w:val="00201CE4"/>
    <w:rsid w:val="00203AB0"/>
    <w:rsid w:val="00211162"/>
    <w:rsid w:val="0022094E"/>
    <w:rsid w:val="002371EF"/>
    <w:rsid w:val="00242D1E"/>
    <w:rsid w:val="002442DE"/>
    <w:rsid w:val="002653CA"/>
    <w:rsid w:val="00277007"/>
    <w:rsid w:val="00284EE0"/>
    <w:rsid w:val="002A0F87"/>
    <w:rsid w:val="002C2B66"/>
    <w:rsid w:val="002D63CD"/>
    <w:rsid w:val="002E0329"/>
    <w:rsid w:val="002F407C"/>
    <w:rsid w:val="00302EC1"/>
    <w:rsid w:val="00311506"/>
    <w:rsid w:val="003216E3"/>
    <w:rsid w:val="0032235C"/>
    <w:rsid w:val="003316CC"/>
    <w:rsid w:val="0033644D"/>
    <w:rsid w:val="00341423"/>
    <w:rsid w:val="003436AA"/>
    <w:rsid w:val="0036343F"/>
    <w:rsid w:val="003651AB"/>
    <w:rsid w:val="00365EBC"/>
    <w:rsid w:val="00380F27"/>
    <w:rsid w:val="003855B8"/>
    <w:rsid w:val="0038600F"/>
    <w:rsid w:val="003948C6"/>
    <w:rsid w:val="00397E17"/>
    <w:rsid w:val="003A26EE"/>
    <w:rsid w:val="003A6B91"/>
    <w:rsid w:val="003B71C7"/>
    <w:rsid w:val="003C43A2"/>
    <w:rsid w:val="003D1AD0"/>
    <w:rsid w:val="003E14EA"/>
    <w:rsid w:val="00427229"/>
    <w:rsid w:val="00430227"/>
    <w:rsid w:val="0043744D"/>
    <w:rsid w:val="00444267"/>
    <w:rsid w:val="00457487"/>
    <w:rsid w:val="004606D1"/>
    <w:rsid w:val="00461107"/>
    <w:rsid w:val="00461E80"/>
    <w:rsid w:val="00470288"/>
    <w:rsid w:val="0049300D"/>
    <w:rsid w:val="004B4D4F"/>
    <w:rsid w:val="004B650F"/>
    <w:rsid w:val="004D2328"/>
    <w:rsid w:val="004E1E1B"/>
    <w:rsid w:val="004E4F73"/>
    <w:rsid w:val="004F5473"/>
    <w:rsid w:val="005026F5"/>
    <w:rsid w:val="00510F8B"/>
    <w:rsid w:val="00517490"/>
    <w:rsid w:val="00532F26"/>
    <w:rsid w:val="00554AFF"/>
    <w:rsid w:val="00565ACE"/>
    <w:rsid w:val="0057773E"/>
    <w:rsid w:val="005B123C"/>
    <w:rsid w:val="005B76FC"/>
    <w:rsid w:val="005D5781"/>
    <w:rsid w:val="005E5AC9"/>
    <w:rsid w:val="005F31C9"/>
    <w:rsid w:val="006170E8"/>
    <w:rsid w:val="00617412"/>
    <w:rsid w:val="0062123A"/>
    <w:rsid w:val="00635378"/>
    <w:rsid w:val="00640561"/>
    <w:rsid w:val="0064559C"/>
    <w:rsid w:val="006504FF"/>
    <w:rsid w:val="00684A3C"/>
    <w:rsid w:val="006907D7"/>
    <w:rsid w:val="006A11EC"/>
    <w:rsid w:val="006A2B7F"/>
    <w:rsid w:val="006A6F85"/>
    <w:rsid w:val="006C3687"/>
    <w:rsid w:val="006D0944"/>
    <w:rsid w:val="006D6BCC"/>
    <w:rsid w:val="006F7E10"/>
    <w:rsid w:val="00702BE7"/>
    <w:rsid w:val="007054E9"/>
    <w:rsid w:val="0073244D"/>
    <w:rsid w:val="00743ABE"/>
    <w:rsid w:val="007460D4"/>
    <w:rsid w:val="00771C90"/>
    <w:rsid w:val="00772A94"/>
    <w:rsid w:val="00776EA5"/>
    <w:rsid w:val="00781969"/>
    <w:rsid w:val="0078394D"/>
    <w:rsid w:val="00787714"/>
    <w:rsid w:val="00793536"/>
    <w:rsid w:val="007B0F75"/>
    <w:rsid w:val="007B4E82"/>
    <w:rsid w:val="007B794E"/>
    <w:rsid w:val="007C3D4B"/>
    <w:rsid w:val="007E4CD4"/>
    <w:rsid w:val="007F44EB"/>
    <w:rsid w:val="007F6BA6"/>
    <w:rsid w:val="0080535C"/>
    <w:rsid w:val="0080583E"/>
    <w:rsid w:val="008200F2"/>
    <w:rsid w:val="0082104F"/>
    <w:rsid w:val="00844DB9"/>
    <w:rsid w:val="008503CE"/>
    <w:rsid w:val="00853A0E"/>
    <w:rsid w:val="00867FC3"/>
    <w:rsid w:val="00872430"/>
    <w:rsid w:val="008804C1"/>
    <w:rsid w:val="008824F7"/>
    <w:rsid w:val="00885C12"/>
    <w:rsid w:val="00890497"/>
    <w:rsid w:val="0089473A"/>
    <w:rsid w:val="008A031B"/>
    <w:rsid w:val="008A2E30"/>
    <w:rsid w:val="008A4E7A"/>
    <w:rsid w:val="008A5D8E"/>
    <w:rsid w:val="008A6280"/>
    <w:rsid w:val="008C0D01"/>
    <w:rsid w:val="008C2F53"/>
    <w:rsid w:val="008C4FBB"/>
    <w:rsid w:val="008D21C1"/>
    <w:rsid w:val="008E0A99"/>
    <w:rsid w:val="008F357B"/>
    <w:rsid w:val="00931FBC"/>
    <w:rsid w:val="00961518"/>
    <w:rsid w:val="009754DD"/>
    <w:rsid w:val="00984C09"/>
    <w:rsid w:val="00992C2E"/>
    <w:rsid w:val="00997974"/>
    <w:rsid w:val="009A0C9F"/>
    <w:rsid w:val="009B54FD"/>
    <w:rsid w:val="009B714F"/>
    <w:rsid w:val="009D1F37"/>
    <w:rsid w:val="009D2920"/>
    <w:rsid w:val="009D57E8"/>
    <w:rsid w:val="009E3412"/>
    <w:rsid w:val="009E6D4B"/>
    <w:rsid w:val="00A03265"/>
    <w:rsid w:val="00A24AC5"/>
    <w:rsid w:val="00A27DC0"/>
    <w:rsid w:val="00A34DA3"/>
    <w:rsid w:val="00A477E8"/>
    <w:rsid w:val="00A6254A"/>
    <w:rsid w:val="00A63643"/>
    <w:rsid w:val="00A85BCE"/>
    <w:rsid w:val="00A870F6"/>
    <w:rsid w:val="00A9462E"/>
    <w:rsid w:val="00AA288A"/>
    <w:rsid w:val="00AB53EC"/>
    <w:rsid w:val="00AC2A9D"/>
    <w:rsid w:val="00AC38F8"/>
    <w:rsid w:val="00AD1AFE"/>
    <w:rsid w:val="00AD7398"/>
    <w:rsid w:val="00AE2597"/>
    <w:rsid w:val="00AE6EF8"/>
    <w:rsid w:val="00AF6088"/>
    <w:rsid w:val="00B0155A"/>
    <w:rsid w:val="00B01CD9"/>
    <w:rsid w:val="00B02C9D"/>
    <w:rsid w:val="00B07887"/>
    <w:rsid w:val="00B1236F"/>
    <w:rsid w:val="00B413C4"/>
    <w:rsid w:val="00B81BA6"/>
    <w:rsid w:val="00B86B52"/>
    <w:rsid w:val="00B87019"/>
    <w:rsid w:val="00B94925"/>
    <w:rsid w:val="00B94BA7"/>
    <w:rsid w:val="00B94DB5"/>
    <w:rsid w:val="00BA71F4"/>
    <w:rsid w:val="00BD7F45"/>
    <w:rsid w:val="00BE4E7D"/>
    <w:rsid w:val="00BE68F1"/>
    <w:rsid w:val="00BF2609"/>
    <w:rsid w:val="00BF67D5"/>
    <w:rsid w:val="00C03CE4"/>
    <w:rsid w:val="00C12095"/>
    <w:rsid w:val="00C12FCC"/>
    <w:rsid w:val="00C13502"/>
    <w:rsid w:val="00C17143"/>
    <w:rsid w:val="00C32321"/>
    <w:rsid w:val="00C34281"/>
    <w:rsid w:val="00C40AF3"/>
    <w:rsid w:val="00C416B0"/>
    <w:rsid w:val="00C8129E"/>
    <w:rsid w:val="00C865DF"/>
    <w:rsid w:val="00C90EC6"/>
    <w:rsid w:val="00C9263E"/>
    <w:rsid w:val="00C95B92"/>
    <w:rsid w:val="00CA32A5"/>
    <w:rsid w:val="00CA689B"/>
    <w:rsid w:val="00CA7080"/>
    <w:rsid w:val="00CB7815"/>
    <w:rsid w:val="00CC28EF"/>
    <w:rsid w:val="00D056FC"/>
    <w:rsid w:val="00D23644"/>
    <w:rsid w:val="00D30265"/>
    <w:rsid w:val="00D36FDC"/>
    <w:rsid w:val="00D37D39"/>
    <w:rsid w:val="00D41633"/>
    <w:rsid w:val="00D54E46"/>
    <w:rsid w:val="00D56F55"/>
    <w:rsid w:val="00D74B2E"/>
    <w:rsid w:val="00DC1325"/>
    <w:rsid w:val="00DD3121"/>
    <w:rsid w:val="00DE62AE"/>
    <w:rsid w:val="00DF5B7D"/>
    <w:rsid w:val="00E04941"/>
    <w:rsid w:val="00E223E0"/>
    <w:rsid w:val="00E338EA"/>
    <w:rsid w:val="00E41238"/>
    <w:rsid w:val="00E55197"/>
    <w:rsid w:val="00E55D74"/>
    <w:rsid w:val="00E65EE4"/>
    <w:rsid w:val="00E71932"/>
    <w:rsid w:val="00E815EE"/>
    <w:rsid w:val="00E85035"/>
    <w:rsid w:val="00E91832"/>
    <w:rsid w:val="00EA0645"/>
    <w:rsid w:val="00EA10D6"/>
    <w:rsid w:val="00EB4E29"/>
    <w:rsid w:val="00EC2507"/>
    <w:rsid w:val="00EE5AB7"/>
    <w:rsid w:val="00EF0355"/>
    <w:rsid w:val="00EF6D7C"/>
    <w:rsid w:val="00F042EE"/>
    <w:rsid w:val="00F15382"/>
    <w:rsid w:val="00F26375"/>
    <w:rsid w:val="00F30BA8"/>
    <w:rsid w:val="00F36F6E"/>
    <w:rsid w:val="00F37340"/>
    <w:rsid w:val="00F37AFE"/>
    <w:rsid w:val="00F51F68"/>
    <w:rsid w:val="00F65DC9"/>
    <w:rsid w:val="00F80659"/>
    <w:rsid w:val="00F81A5F"/>
    <w:rsid w:val="00F83973"/>
    <w:rsid w:val="00F84C5C"/>
    <w:rsid w:val="00F90036"/>
    <w:rsid w:val="00F9415D"/>
    <w:rsid w:val="00FA6E30"/>
    <w:rsid w:val="00FD6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76024415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 w:qFormat="1"/>
    <w:lsdException w:name="Intense Reference" w:semiHidden="1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42DE"/>
    <w:pPr>
      <w:spacing w:after="200" w:line="216" w:lineRule="auto"/>
    </w:pPr>
    <w:rPr>
      <w:rFonts w:eastAsia="Meiryo UI"/>
      <w:noProof/>
      <w:color w:val="FFFFFF" w:themeColor="background1"/>
      <w:sz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635378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F5473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table" w:styleId="a3">
    <w:name w:val="Table Grid"/>
    <w:basedOn w:val="a1"/>
    <w:uiPriority w:val="39"/>
    <w:rsid w:val="00B86B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2">
    <w:name w:val="Intense Emphasis"/>
    <w:basedOn w:val="a0"/>
    <w:uiPriority w:val="21"/>
    <w:semiHidden/>
    <w:rsid w:val="0073244D"/>
    <w:rPr>
      <w:i/>
      <w:iCs/>
      <w:color w:val="4A66AC" w:themeColor="accent1"/>
    </w:rPr>
  </w:style>
  <w:style w:type="character" w:styleId="a4">
    <w:name w:val="Subtle Emphasis"/>
    <w:basedOn w:val="a0"/>
    <w:uiPriority w:val="19"/>
    <w:semiHidden/>
    <w:rsid w:val="0073244D"/>
    <w:rPr>
      <w:i/>
      <w:iCs/>
      <w:color w:val="404040" w:themeColor="text1" w:themeTint="BF"/>
    </w:rPr>
  </w:style>
  <w:style w:type="paragraph" w:styleId="a5">
    <w:name w:val="header"/>
    <w:basedOn w:val="a"/>
    <w:link w:val="a6"/>
    <w:uiPriority w:val="99"/>
    <w:semiHidden/>
    <w:rsid w:val="002D63CD"/>
    <w:pPr>
      <w:tabs>
        <w:tab w:val="center" w:pos="4680"/>
        <w:tab w:val="right" w:pos="9360"/>
      </w:tabs>
      <w:spacing w:after="0"/>
    </w:pPr>
    <w:rPr>
      <w:sz w:val="18"/>
    </w:rPr>
  </w:style>
  <w:style w:type="character" w:customStyle="1" w:styleId="a6">
    <w:name w:val="ヘッダー (文字)"/>
    <w:basedOn w:val="a0"/>
    <w:link w:val="a5"/>
    <w:uiPriority w:val="99"/>
    <w:semiHidden/>
    <w:rsid w:val="00AB53EC"/>
    <w:rPr>
      <w:noProof/>
      <w:color w:val="FFFFFF" w:themeColor="background1"/>
      <w:sz w:val="18"/>
    </w:rPr>
  </w:style>
  <w:style w:type="paragraph" w:styleId="a7">
    <w:name w:val="footer"/>
    <w:basedOn w:val="a"/>
    <w:link w:val="a8"/>
    <w:uiPriority w:val="99"/>
    <w:semiHidden/>
    <w:rsid w:val="0073244D"/>
    <w:pPr>
      <w:tabs>
        <w:tab w:val="center" w:pos="4680"/>
        <w:tab w:val="right" w:pos="9360"/>
      </w:tabs>
    </w:pPr>
  </w:style>
  <w:style w:type="character" w:customStyle="1" w:styleId="a8">
    <w:name w:val="フッター (文字)"/>
    <w:basedOn w:val="a0"/>
    <w:link w:val="a7"/>
    <w:uiPriority w:val="99"/>
    <w:semiHidden/>
    <w:rsid w:val="00AB53EC"/>
    <w:rPr>
      <w:noProof/>
      <w:color w:val="FFFFFF" w:themeColor="background1"/>
    </w:rPr>
  </w:style>
  <w:style w:type="paragraph" w:styleId="a9">
    <w:name w:val="Title"/>
    <w:basedOn w:val="a"/>
    <w:next w:val="a"/>
    <w:link w:val="aa"/>
    <w:uiPriority w:val="10"/>
    <w:qFormat/>
    <w:rsid w:val="002D63CD"/>
    <w:pPr>
      <w:spacing w:after="0"/>
    </w:pPr>
    <w:rPr>
      <w:rFonts w:asciiTheme="majorHAnsi" w:hAnsiTheme="majorHAnsi"/>
      <w:b/>
      <w:sz w:val="80"/>
      <w:szCs w:val="80"/>
    </w:rPr>
  </w:style>
  <w:style w:type="character" w:customStyle="1" w:styleId="aa">
    <w:name w:val="表題 (文字)"/>
    <w:basedOn w:val="a0"/>
    <w:link w:val="a9"/>
    <w:uiPriority w:val="10"/>
    <w:rsid w:val="002D63CD"/>
    <w:rPr>
      <w:rFonts w:asciiTheme="majorHAnsi" w:hAnsiTheme="majorHAnsi"/>
      <w:b/>
      <w:noProof/>
      <w:color w:val="FFFFFF" w:themeColor="background1"/>
      <w:sz w:val="80"/>
      <w:szCs w:val="80"/>
    </w:rPr>
  </w:style>
  <w:style w:type="character" w:styleId="ab">
    <w:name w:val="Placeholder Text"/>
    <w:basedOn w:val="a0"/>
    <w:uiPriority w:val="99"/>
    <w:semiHidden/>
    <w:rsid w:val="002D63CD"/>
    <w:rPr>
      <w:color w:val="808080"/>
    </w:rPr>
  </w:style>
  <w:style w:type="paragraph" w:styleId="ac">
    <w:name w:val="No Spacing"/>
    <w:uiPriority w:val="1"/>
    <w:semiHidden/>
    <w:rsid w:val="002D63CD"/>
    <w:rPr>
      <w:noProof/>
      <w:color w:val="FFFFFF" w:themeColor="background1"/>
    </w:rPr>
  </w:style>
  <w:style w:type="paragraph" w:customStyle="1" w:styleId="ad">
    <w:name w:val="はぎ取り式"/>
    <w:basedOn w:val="a"/>
    <w:qFormat/>
    <w:rsid w:val="002442DE"/>
    <w:pPr>
      <w:spacing w:after="0"/>
    </w:pPr>
    <w:rPr>
      <w:color w:val="auto"/>
    </w:rPr>
  </w:style>
  <w:style w:type="paragraph" w:customStyle="1" w:styleId="ae">
    <w:name w:val="連絡先情報"/>
    <w:basedOn w:val="a"/>
    <w:qFormat/>
    <w:rsid w:val="002442DE"/>
    <w:pPr>
      <w:spacing w:after="0"/>
    </w:pPr>
    <w:rPr>
      <w:rFonts w:asciiTheme="majorHAnsi" w:hAnsiTheme="majorHAnsi"/>
      <w:b/>
      <w:sz w:val="44"/>
    </w:rPr>
  </w:style>
  <w:style w:type="paragraph" w:customStyle="1" w:styleId="af">
    <w:name w:val="連絡先の概要"/>
    <w:basedOn w:val="a"/>
    <w:qFormat/>
    <w:rsid w:val="00AB53EC"/>
    <w:pPr>
      <w:spacing w:after="0"/>
    </w:pPr>
    <w:rPr>
      <w:b/>
      <w:sz w:val="32"/>
    </w:rPr>
  </w:style>
  <w:style w:type="character" w:styleId="af0">
    <w:name w:val="Book Title"/>
    <w:basedOn w:val="a0"/>
    <w:uiPriority w:val="33"/>
    <w:semiHidden/>
    <w:rsid w:val="00AB53EC"/>
    <w:rPr>
      <w:b/>
      <w:bCs/>
      <w:i/>
      <w:iCs/>
      <w:spacing w:val="5"/>
    </w:rPr>
  </w:style>
  <w:style w:type="character" w:styleId="af1">
    <w:name w:val="Emphasis"/>
    <w:basedOn w:val="a0"/>
    <w:uiPriority w:val="20"/>
    <w:semiHidden/>
    <w:rsid w:val="00AB53EC"/>
    <w:rPr>
      <w:i/>
      <w:iCs/>
    </w:rPr>
  </w:style>
  <w:style w:type="paragraph" w:styleId="af2">
    <w:name w:val="List Paragraph"/>
    <w:basedOn w:val="a"/>
    <w:uiPriority w:val="34"/>
    <w:qFormat/>
    <w:rsid w:val="00AB53EC"/>
    <w:pPr>
      <w:ind w:left="720"/>
      <w:contextualSpacing/>
    </w:pPr>
  </w:style>
  <w:style w:type="paragraph" w:styleId="af3">
    <w:name w:val="Quote"/>
    <w:basedOn w:val="a"/>
    <w:next w:val="a"/>
    <w:link w:val="af4"/>
    <w:uiPriority w:val="29"/>
    <w:semiHidden/>
    <w:rsid w:val="00AB53E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4">
    <w:name w:val="引用文 (文字)"/>
    <w:basedOn w:val="a0"/>
    <w:link w:val="af3"/>
    <w:uiPriority w:val="29"/>
    <w:semiHidden/>
    <w:rsid w:val="00AB53EC"/>
    <w:rPr>
      <w:i/>
      <w:iCs/>
      <w:noProof/>
      <w:color w:val="404040" w:themeColor="text1" w:themeTint="BF"/>
    </w:rPr>
  </w:style>
  <w:style w:type="paragraph" w:styleId="af5">
    <w:name w:val="Date"/>
    <w:basedOn w:val="a"/>
    <w:next w:val="a"/>
    <w:link w:val="af6"/>
    <w:uiPriority w:val="99"/>
    <w:semiHidden/>
    <w:unhideWhenUsed/>
    <w:rsid w:val="00EB4E29"/>
  </w:style>
  <w:style w:type="character" w:customStyle="1" w:styleId="af6">
    <w:name w:val="日付 (文字)"/>
    <w:basedOn w:val="a0"/>
    <w:link w:val="af5"/>
    <w:uiPriority w:val="99"/>
    <w:semiHidden/>
    <w:rsid w:val="00EB4E29"/>
    <w:rPr>
      <w:rFonts w:eastAsia="Meiryo UI"/>
      <w:noProof/>
      <w:color w:val="FFFFFF" w:themeColor="background1"/>
      <w:sz w:val="22"/>
    </w:rPr>
  </w:style>
  <w:style w:type="character" w:customStyle="1" w:styleId="30">
    <w:name w:val="見出し 3 (文字)"/>
    <w:basedOn w:val="a0"/>
    <w:link w:val="3"/>
    <w:uiPriority w:val="9"/>
    <w:rsid w:val="00635378"/>
    <w:rPr>
      <w:rFonts w:asciiTheme="majorHAnsi" w:eastAsiaTheme="majorEastAsia" w:hAnsiTheme="majorHAnsi" w:cstheme="majorBidi"/>
      <w:noProof/>
      <w:color w:val="FFFFFF" w:themeColor="background1"/>
      <w:sz w:val="22"/>
    </w:rPr>
  </w:style>
  <w:style w:type="paragraph" w:styleId="af7">
    <w:name w:val="Balloon Text"/>
    <w:basedOn w:val="a"/>
    <w:link w:val="af8"/>
    <w:uiPriority w:val="99"/>
    <w:semiHidden/>
    <w:unhideWhenUsed/>
    <w:rsid w:val="00461E8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8">
    <w:name w:val="吹き出し (文字)"/>
    <w:basedOn w:val="a0"/>
    <w:link w:val="af7"/>
    <w:uiPriority w:val="99"/>
    <w:semiHidden/>
    <w:rsid w:val="00461E80"/>
    <w:rPr>
      <w:rFonts w:asciiTheme="majorHAnsi" w:eastAsiaTheme="majorEastAsia" w:hAnsiTheme="majorHAnsi" w:cstheme="majorBidi"/>
      <w:noProof/>
      <w:color w:val="FFFFFF" w:themeColor="background1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7F44EB"/>
    <w:pPr>
      <w:widowControl w:val="0"/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F44EB"/>
    <w:pPr>
      <w:widowControl w:val="0"/>
      <w:autoSpaceDE w:val="0"/>
      <w:autoSpaceDN w:val="0"/>
      <w:spacing w:after="0" w:line="240" w:lineRule="auto"/>
    </w:pPr>
    <w:rPr>
      <w:rFonts w:ascii="PMingLiU" w:eastAsia="PMingLiU" w:hAnsi="PMingLiU" w:cs="PMingLiU"/>
      <w:noProof w:val="0"/>
      <w:color w:val="auto"/>
      <w:szCs w:val="22"/>
      <w:lang w:val="ja-JP" w:bidi="ja-JP"/>
    </w:rPr>
  </w:style>
  <w:style w:type="character" w:styleId="af9">
    <w:name w:val="annotation reference"/>
    <w:basedOn w:val="a0"/>
    <w:uiPriority w:val="99"/>
    <w:semiHidden/>
    <w:unhideWhenUsed/>
    <w:rsid w:val="003C43A2"/>
    <w:rPr>
      <w:sz w:val="18"/>
      <w:szCs w:val="18"/>
    </w:rPr>
  </w:style>
  <w:style w:type="paragraph" w:customStyle="1" w:styleId="1">
    <w:name w:val="コメント文字列1"/>
    <w:basedOn w:val="a"/>
    <w:next w:val="afa"/>
    <w:uiPriority w:val="99"/>
    <w:semiHidden/>
    <w:unhideWhenUsed/>
    <w:rsid w:val="003C43A2"/>
    <w:pPr>
      <w:widowControl w:val="0"/>
      <w:spacing w:after="0" w:line="240" w:lineRule="auto"/>
    </w:pPr>
    <w:rPr>
      <w:rFonts w:eastAsia="游明朝"/>
      <w:noProof w:val="0"/>
      <w:color w:val="auto"/>
      <w:kern w:val="2"/>
      <w:sz w:val="21"/>
      <w:szCs w:val="22"/>
    </w:rPr>
  </w:style>
  <w:style w:type="paragraph" w:styleId="afa">
    <w:name w:val="annotation text"/>
    <w:basedOn w:val="a"/>
    <w:link w:val="afb"/>
    <w:uiPriority w:val="99"/>
    <w:semiHidden/>
    <w:unhideWhenUsed/>
    <w:rsid w:val="003C43A2"/>
  </w:style>
  <w:style w:type="character" w:customStyle="1" w:styleId="afb">
    <w:name w:val="コメント文字列 (文字)"/>
    <w:basedOn w:val="a0"/>
    <w:link w:val="afa"/>
    <w:uiPriority w:val="99"/>
    <w:semiHidden/>
    <w:rsid w:val="003C43A2"/>
    <w:rPr>
      <w:rFonts w:eastAsia="Meiryo UI"/>
      <w:noProof/>
      <w:color w:val="FFFFFF" w:themeColor="background1"/>
      <w:sz w:val="22"/>
    </w:rPr>
  </w:style>
  <w:style w:type="character" w:styleId="afc">
    <w:name w:val="Hyperlink"/>
    <w:basedOn w:val="a0"/>
    <w:uiPriority w:val="99"/>
    <w:unhideWhenUsed/>
    <w:rsid w:val="00380F27"/>
    <w:rPr>
      <w:color w:val="9454C3" w:themeColor="hyperlink"/>
      <w:u w:val="single"/>
    </w:rPr>
  </w:style>
  <w:style w:type="character" w:styleId="afd">
    <w:name w:val="FollowedHyperlink"/>
    <w:basedOn w:val="a0"/>
    <w:uiPriority w:val="99"/>
    <w:semiHidden/>
    <w:unhideWhenUsed/>
    <w:rsid w:val="00397E17"/>
    <w:rPr>
      <w:color w:val="3EBBF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21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mailto:E&#12513;&#12540;&#12523;&#65295;kenko@town-mihama.lg.jp" TargetMode="Externa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mailto:E&#12513;&#12540;&#12523;&#65295;kenko@town-mihama.lg.jp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uiki10\AppData\Roaming\Microsoft\Templates\&#22770;&#12426;&#20986;&#12375;&#20013;&#12398;&#21697;&#30446;&#12398;&#12481;&#12521;&#12471;.dotx" TargetMode="External"/></Relationships>
</file>

<file path=word/theme/theme1.xml><?xml version="1.0" encoding="utf-8"?>
<a:theme xmlns:a="http://schemas.openxmlformats.org/drawingml/2006/main" name="メトロポリタン">
  <a:themeElements>
    <a:clrScheme name="暖かみのある青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メトロポリタン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メトロポリタン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00000"/>
                <a:lumMod val="110000"/>
              </a:schemeClr>
            </a:gs>
            <a:gs pos="50000">
              <a:schemeClr val="phClr">
                <a:tint val="75000"/>
                <a:satMod val="101000"/>
                <a:lumMod val="105000"/>
              </a:schemeClr>
            </a:gs>
            <a:gs pos="100000">
              <a:schemeClr val="phClr">
                <a:tint val="82000"/>
                <a:satMod val="104000"/>
                <a:lumMod val="105000"/>
              </a:schemeClr>
            </a:gs>
          </a:gsLst>
          <a:lin ang="27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0000"/>
                <a:lumMod val="100000"/>
              </a:schemeClr>
            </a:gs>
            <a:gs pos="100000">
              <a:schemeClr val="phClr">
                <a:shade val="80000"/>
                <a:satMod val="100000"/>
                <a:lumMod val="99000"/>
              </a:schemeClr>
            </a:gs>
          </a:gsLst>
          <a:lin ang="27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solidFill>
          <a:schemeClr val="phClr">
            <a:shade val="95000"/>
            <a:satMod val="17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tropolitan" id="{4C5440D6-04D2-4954-96CF-F251137069B2}" vid="{79CFCA13-9412-4290-BB4B-85112F88857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85D7A9-FC81-4D11-98D4-013F77622F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391053-9871-4FB7-98C2-EBD343A3BE47}">
  <ds:schemaRefs>
    <ds:schemaRef ds:uri="16c05727-aa75-4e4a-9b5f-8a80a1165891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71af3243-3dd4-4a8d-8c0d-dd76da1f02a5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6FE66253-44CE-4489-A85A-83C54CF80E4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F0B169-03BC-4098-A25A-549F7903E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売り出し中の品目のチラシ</Template>
  <TotalTime>0</TotalTime>
  <Pages>2</Pages>
  <Words>327</Words>
  <Characters>1868</Characters>
  <Application>Microsoft Office Word</Application>
  <DocSecurity>0</DocSecurity>
  <Lines>15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愛称募集</vt:lpstr>
      <vt:lpstr/>
    </vt:vector>
  </TitlesOfParts>
  <Company/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愛称募集</dc:title>
  <dc:subject/>
  <dc:creator/>
  <cp:keywords/>
  <dc:description/>
  <cp:lastModifiedBy/>
  <cp:revision>1</cp:revision>
  <dcterms:created xsi:type="dcterms:W3CDTF">2025-07-10T00:02:00Z</dcterms:created>
  <dcterms:modified xsi:type="dcterms:W3CDTF">2025-07-24T23:42:00Z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